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7" w:rightFromText="187" w:horzAnchor="margin" w:tblpXSpec="center" w:tblpYSpec="bottom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68"/>
        <w:gridCol w:w="10028"/>
      </w:tblGrid>
      <w:tr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/>
        </w:tc>
      </w:tr>
      <w:tr>
        <w:trPr>
          <w:trHeight w:val="210"/>
        </w:trPr>
        <w:tc>
          <w:tcPr>
            <w:tcW w:w="130" w:type="pct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8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margin" w:xAlign="center" w:yAlign="bottom"/>
                    <w:jc w:val="center"/>
                  </w:pPr>
                </w:p>
              </w:tc>
            </w:tr>
          </w:tbl>
          <w:p>
            <w:pPr>
              <w:jc w:val="center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>
            <w:r>
              <w:t>Urgent</w:t>
            </w:r>
          </w:p>
        </w:tc>
      </w:tr>
      <w:tr>
        <w:trPr>
          <w:trHeight w:val="180"/>
        </w:trPr>
        <w:tc>
          <w:tcPr>
            <w:tcW w:w="130" w:type="pct"/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/>
        </w:tc>
      </w:tr>
      <w:tr>
        <w:trPr>
          <w:trHeight w:val="150"/>
        </w:trPr>
        <w:tc>
          <w:tcPr>
            <w:tcW w:w="130" w:type="pct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8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margin" w:xAlign="center" w:yAlign="bottom"/>
                    <w:jc w:val="center"/>
                  </w:pPr>
                </w:p>
              </w:tc>
            </w:tr>
          </w:tbl>
          <w:p>
            <w:pPr>
              <w:jc w:val="center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>
            <w:r>
              <w:t>Please review</w:t>
            </w:r>
          </w:p>
        </w:tc>
      </w:tr>
      <w:tr>
        <w:trPr>
          <w:trHeight w:val="195"/>
        </w:trPr>
        <w:tc>
          <w:tcPr>
            <w:tcW w:w="130" w:type="pct"/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/>
        </w:tc>
      </w:tr>
      <w:tr>
        <w:trPr>
          <w:trHeight w:val="135"/>
        </w:trPr>
        <w:tc>
          <w:tcPr>
            <w:tcW w:w="130" w:type="pct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8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margin" w:xAlign="center" w:yAlign="bottom"/>
                    <w:jc w:val="center"/>
                  </w:pPr>
                </w:p>
              </w:tc>
            </w:tr>
          </w:tbl>
          <w:p>
            <w:pPr>
              <w:jc w:val="center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>
            <w:r>
              <w:t>Please comment</w:t>
            </w:r>
          </w:p>
        </w:tc>
      </w:tr>
      <w:tr>
        <w:trPr>
          <w:trHeight w:val="135"/>
        </w:trPr>
        <w:tc>
          <w:tcPr>
            <w:tcW w:w="130" w:type="pct"/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/>
        </w:tc>
      </w:tr>
      <w:tr>
        <w:trPr>
          <w:trHeight w:val="70"/>
        </w:trPr>
        <w:tc>
          <w:tcPr>
            <w:tcW w:w="130" w:type="pct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8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margin" w:xAlign="center" w:yAlign="bottom"/>
                    <w:jc w:val="center"/>
                  </w:pPr>
                </w:p>
              </w:tc>
            </w:tr>
          </w:tbl>
          <w:p>
            <w:pPr>
              <w:jc w:val="center"/>
            </w:pPr>
          </w:p>
        </w:tc>
        <w:tc>
          <w:tcPr>
            <w:tcW w:w="4870" w:type="pct"/>
            <w:tcBorders>
              <w:top w:val="nil"/>
              <w:left w:val="nil"/>
            </w:tcBorders>
            <w:shd w:val="clear" w:color="auto" w:fill="auto"/>
          </w:tcPr>
          <w:p>
            <w:r>
              <w:t>For your records</w:t>
            </w:r>
          </w:p>
        </w:tc>
      </w:tr>
    </w:tbl>
    <w:p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517"/>
        <w:gridCol w:w="3779"/>
      </w:tblGrid>
      <w:tr>
        <w:trPr>
          <w:jc w:val="center"/>
        </w:trPr>
        <w:tc>
          <w:tcPr>
            <w:tcW w:w="3165" w:type="pct"/>
            <w:shd w:val="clear" w:color="auto" w:fill="000000" w:themeFill="text1"/>
          </w:tcPr>
          <w:p>
            <w:pPr>
              <w:rPr>
                <w:b/>
                <w:caps/>
                <w:spacing w:val="5"/>
                <w:sz w:val="8"/>
                <w:szCs w:val="8"/>
              </w:rPr>
            </w:pPr>
          </w:p>
        </w:tc>
        <w:tc>
          <w:tcPr>
            <w:tcW w:w="1835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>
            <w:pPr>
              <w:rPr>
                <w:sz w:val="8"/>
                <w:szCs w:val="8"/>
              </w:rPr>
            </w:pPr>
          </w:p>
        </w:tc>
      </w:tr>
      <w:tr>
        <w:trPr>
          <w:jc w:val="center"/>
        </w:trPr>
        <w:tc>
          <w:tcPr>
            <w:tcW w:w="3165" w:type="pct"/>
            <w:shd w:val="clear" w:color="auto" w:fill="auto"/>
          </w:tcPr>
          <w:p>
            <w:pPr>
              <w:rPr>
                <w:b/>
                <w:caps/>
                <w:spacing w:val="5"/>
                <w:sz w:val="8"/>
                <w:szCs w:val="8"/>
              </w:rPr>
            </w:pPr>
          </w:p>
        </w:tc>
        <w:tc>
          <w:tcPr>
            <w:tcW w:w="1835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>
            <w:pPr>
              <w:rPr>
                <w:sz w:val="6"/>
                <w:szCs w:val="6"/>
              </w:rPr>
            </w:pPr>
          </w:p>
        </w:tc>
      </w:tr>
      <w:tr>
        <w:trPr>
          <w:jc w:val="center"/>
        </w:trPr>
        <w:tc>
          <w:tcPr>
            <w:tcW w:w="3165" w:type="pct"/>
            <w:shd w:val="clear" w:color="auto" w:fill="auto"/>
          </w:tcPr>
          <w:p>
            <w:pPr>
              <w:rPr>
                <w:b/>
                <w:caps/>
                <w:spacing w:val="5"/>
                <w:sz w:val="4"/>
                <w:szCs w:val="4"/>
              </w:rPr>
            </w:pPr>
          </w:p>
        </w:tc>
        <w:tc>
          <w:tcPr>
            <w:tcW w:w="1835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>
            <w:pPr>
              <w:rPr>
                <w:sz w:val="4"/>
                <w:szCs w:val="4"/>
              </w:rPr>
            </w:pPr>
          </w:p>
        </w:tc>
      </w:tr>
      <w:tr>
        <w:trPr>
          <w:jc w:val="center"/>
        </w:trPr>
        <w:tc>
          <w:tcPr>
            <w:tcW w:w="3165" w:type="pct"/>
            <w:shd w:val="clear" w:color="auto" w:fill="auto"/>
          </w:tcPr>
          <w:p>
            <w:pPr>
              <w:rPr>
                <w:b/>
                <w:caps/>
                <w:spacing w:val="5"/>
              </w:rPr>
            </w:pPr>
          </w:p>
        </w:tc>
        <w:tc>
          <w:tcPr>
            <w:tcW w:w="1835" w:type="pct"/>
            <w:tcBorders>
              <w:top w:val="single" w:sz="4" w:space="0" w:color="FFFFFF" w:themeColor="background1"/>
            </w:tcBorders>
            <w:shd w:val="clear" w:color="auto" w:fill="auto"/>
          </w:tcPr>
          <w:p/>
        </w:tc>
      </w:tr>
      <w:tr>
        <w:trPr>
          <w:trHeight w:val="2055"/>
          <w:jc w:val="center"/>
        </w:trPr>
        <w:tc>
          <w:tcPr>
            <w:tcW w:w="3165" w:type="pct"/>
            <w:shd w:val="clear" w:color="auto" w:fill="auto"/>
          </w:tcPr>
          <w:sdt>
            <w:sdtPr>
              <w:rPr>
                <w:b/>
                <w:caps/>
                <w:spacing w:val="5"/>
              </w:rPr>
              <w:id w:val="160223437"/>
              <w:placeholder>
                <w:docPart w:val="DB882F828D724B10A99FED57F64B2F6E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p>
                <w:pPr>
                  <w:rPr>
                    <w:b/>
                    <w:caps/>
                    <w:spacing w:val="5"/>
                  </w:rPr>
                </w:pPr>
                <w:r>
                  <w:rPr>
                    <w:b/>
                    <w:caps/>
                    <w:spacing w:val="5"/>
                  </w:rPr>
                  <w:t>[Type the sender company name]</w:t>
                </w:r>
              </w:p>
            </w:sdtContent>
          </w:sdt>
          <w:p>
            <w:sdt>
              <w:sdtPr>
                <w:id w:val="108565746"/>
                <w:placeholder>
                  <w:docPart w:val="BC4A4BCCC3B944D6B2F448F2089B9173"/>
                </w:placeholder>
                <w:showingPlcHdr/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Content>
                <w:r>
                  <w:t>[Type the company address]</w:t>
                </w:r>
              </w:sdtContent>
            </w:sdt>
          </w:p>
          <w:p>
            <w:sdt>
              <w:sdtPr>
                <w:id w:val="108565759"/>
                <w:placeholder>
                  <w:docPart w:val="C982E1E15B314421B8E3BF09F8067149"/>
                </w:placeholder>
                <w:showingPlcHdr/>
                <w:dataBinding w:prefixMappings="xmlns:ns0='http://schemas.microsoft.com/office/2006/coverPageProps'" w:xpath="/ns0:CoverPageProperties[1]/ns0:CompanyPhone[1]" w:storeItemID="{55AF091B-3C7A-41E3-B477-F2FDAA23CFDA}"/>
                <w:text/>
              </w:sdtPr>
              <w:sdtContent>
                <w:r>
                  <w:t>[Type the phone number]</w:t>
                </w:r>
              </w:sdtContent>
            </w:sdt>
          </w:p>
          <w:sdt>
            <w:sdtPr>
              <w:id w:val="108565774"/>
              <w:placeholder>
                <w:docPart w:val="3D2AAD1A4E94409EA21E0824DCEE87E4"/>
              </w:placeholder>
              <w:temporary/>
              <w:showingPlcHdr/>
              <w:text/>
            </w:sdtPr>
            <w:sdtContent>
              <w:p>
                <w:pPr>
                  <w:tabs>
                    <w:tab w:val="left" w:pos="4923"/>
                  </w:tabs>
                </w:pPr>
                <w:r>
                  <w:t>[Type the web address]</w:t>
                </w:r>
                <w:r>
                  <w:rPr>
                    <w:rFonts w:ascii="Gill Sans MT" w:hAnsi="Gill Sans MT"/>
                    <w:color w:val="4F271C"/>
                    <w:sz w:val="32"/>
                    <w:szCs w:val="32"/>
                  </w:rPr>
                  <w:tab/>
                </w:r>
              </w:p>
            </w:sdtContent>
          </w:sdt>
          <w:p>
            <w:pPr>
              <w:tabs>
                <w:tab w:val="left" w:pos="4923"/>
              </w:tabs>
            </w:pPr>
          </w:p>
          <w:sdt>
            <w:sdtPr>
              <w:id w:val="84637589"/>
              <w:placeholder>
                <w:docPart w:val="341DDB687C774EF89C320EA8FA3266BB"/>
              </w:placeholder>
              <w:showingPlcHdr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p>
                <w:r>
                  <w:t>[Pick the date]</w:t>
                </w:r>
              </w:p>
            </w:sdtContent>
          </w:sdt>
        </w:tc>
        <w:tc>
          <w:tcPr>
            <w:tcW w:w="1835" w:type="pct"/>
            <w:shd w:val="clear" w:color="auto" w:fill="auto"/>
            <w:tcMar>
              <w:left w:w="0" w:type="dxa"/>
              <w:right w:w="115" w:type="dxa"/>
            </w:tcMar>
          </w:tcPr>
          <w:p>
            <w:pPr>
              <w:rPr>
                <w:rFonts w:asciiTheme="majorHAnsi" w:hAnsiTheme="majorHAnsi"/>
              </w:rPr>
            </w:pPr>
            <w:r>
              <w:rPr>
                <w:sz w:val="144"/>
                <w:szCs w:val="144"/>
              </w:rPr>
              <w:t>Fax</w:t>
            </w:r>
            <w:r>
              <w:rPr>
                <w:b/>
                <w:caps/>
                <w:spacing w:val="5"/>
              </w:rPr>
              <w:t xml:space="preserve"> </w:t>
            </w:r>
          </w:p>
          <w:p>
            <w:pPr>
              <w:rPr>
                <w:rFonts w:asciiTheme="majorHAnsi" w:hAnsiTheme="majorHAnsi"/>
              </w:rPr>
            </w:pPr>
          </w:p>
        </w:tc>
      </w:tr>
    </w:tbl>
    <w:p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91"/>
        <w:gridCol w:w="5805"/>
      </w:tblGrid>
      <w:tr>
        <w:trPr>
          <w:trHeight w:val="364"/>
          <w:jc w:val="center"/>
        </w:trPr>
        <w:tc>
          <w:tcPr>
            <w:tcW w:w="2181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pPr>
              <w:rPr>
                <w:b/>
              </w:rPr>
            </w:pPr>
            <w:r>
              <w:rPr>
                <w:rStyle w:val="CategoryChar"/>
                <w:b/>
              </w:rPr>
              <w:t>TO:</w:t>
            </w:r>
            <w:r>
              <w:rPr>
                <w:b/>
              </w:rPr>
              <w:t xml:space="preserve"> </w:t>
            </w:r>
            <w:r>
              <w:fldChar w:fldCharType="begin"/>
            </w:r>
            <w:r>
              <w:rPr>
                <w:sz w:val="24"/>
                <w:szCs w:val="24"/>
              </w:rPr>
              <w:instrText xml:space="preserve"> GREETINGLINE \f "&lt;&lt;_BEFORE_ &gt;&gt;&lt;&lt;_FIRST0_&gt;&gt;&lt;&lt; _LAST0_&gt;&gt;&lt;&lt; _SUFFIX0_&gt;&gt;&lt;&lt;_AFTER_ &gt;&gt;" \l 1033 \e "" </w:instrText>
            </w:r>
            <w:r>
              <w:fldChar w:fldCharType="separate"/>
            </w:r>
            <w:r>
              <w:rPr>
                <w:sz w:val="24"/>
                <w:szCs w:val="24"/>
              </w:rPr>
              <w:t>«GreetingLine»</w:t>
            </w:r>
            <w:r>
              <w:fldChar w:fldCharType="end"/>
            </w:r>
          </w:p>
        </w:tc>
        <w:tc>
          <w:tcPr>
            <w:tcW w:w="2819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pPr>
              <w:rPr>
                <w:b/>
              </w:rPr>
            </w:pPr>
            <w:r>
              <w:rPr>
                <w:rStyle w:val="CategoryChar"/>
                <w:b/>
              </w:rPr>
              <w:t>FROM: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60223393"/>
                <w:placeholder>
                  <w:docPart w:val="3D4DAA1546614680BAFDC59050A5F166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r>
                  <w:rPr>
                    <w:b/>
                  </w:rPr>
                  <w:t>[Type the sender name]</w:t>
                </w:r>
              </w:sdtContent>
            </w:sdt>
          </w:p>
        </w:tc>
      </w:tr>
      <w:tr>
        <w:trPr>
          <w:trHeight w:val="364"/>
          <w:jc w:val="center"/>
        </w:trPr>
        <w:sdt>
          <w:sdtPr>
            <w:rPr>
              <w:caps/>
            </w:rPr>
            <w:id w:val="160223418"/>
            <w:placeholder>
              <w:docPart w:val="E02A06224B14483881E907679D4333CB"/>
            </w:placeholder>
            <w:temporary/>
            <w:showingPlcHdr/>
            <w:text/>
          </w:sdtPr>
          <w:sdtContent>
            <w:tc>
              <w:tcPr>
                <w:tcW w:w="2181" w:type="pct"/>
                <w:tcBorders>
                  <w:top w:val="dashed" w:sz="4" w:space="0" w:color="000000" w:themeColor="text1"/>
                  <w:bottom w:val="dashed" w:sz="4" w:space="0" w:color="000000" w:themeColor="text1"/>
                </w:tcBorders>
                <w:shd w:val="clear" w:color="auto" w:fill="auto"/>
                <w:vAlign w:val="bottom"/>
              </w:tcPr>
              <w:p>
                <w:pPr>
                  <w:rPr>
                    <w:caps/>
                  </w:rPr>
                </w:pPr>
                <w:r>
                  <w:t>[TYPE THE RECIPIENT COMPANY NAME]</w:t>
                </w:r>
              </w:p>
            </w:tc>
          </w:sdtContent>
        </w:sdt>
        <w:tc>
          <w:tcPr>
            <w:tcW w:w="281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PAGES:</w:t>
            </w:r>
            <w:r>
              <w:t xml:space="preserve">  </w:t>
            </w:r>
            <w:sdt>
              <w:sdtPr>
                <w:rPr>
                  <w:rFonts w:eastAsia="Times New Roman" w:cs="Times New Roman"/>
                  <w:color w:val="000000"/>
                </w:rPr>
                <w:id w:val="783435694"/>
                <w:placeholder>
                  <w:docPart w:val="B2DB6F4AEEEA444EAA1385BD1CF6F5F6"/>
                </w:placeholder>
                <w:temporary/>
                <w:showingPlcHdr/>
                <w:text/>
              </w:sdtPr>
              <w:sdtContent>
                <w:r>
                  <w:rPr>
                    <w:rFonts w:eastAsia="Times New Roman" w:cs="Times New Roman"/>
                    <w:color w:val="000000"/>
                  </w:rPr>
                  <w:t>[Type the number of pages]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2181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FAX:</w:t>
            </w:r>
            <w:r>
              <w:t xml:space="preserve"> </w:t>
            </w:r>
            <w:r>
              <w:fldChar w:fldCharType="begin"/>
            </w:r>
            <w:r>
              <w:instrText xml:space="preserve"> MERGEFIELD "Business Fax" \m </w:instrText>
            </w:r>
            <w:r>
              <w:fldChar w:fldCharType="separate"/>
            </w:r>
            <w:r>
              <w:t>«Business Fax»</w:t>
            </w:r>
            <w:r>
              <w:fldChar w:fldCharType="end"/>
            </w:r>
          </w:p>
        </w:tc>
        <w:tc>
          <w:tcPr>
            <w:tcW w:w="2819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FAX:</w:t>
            </w:r>
            <w:r>
              <w:t xml:space="preserve">  </w:t>
            </w:r>
            <w:sdt>
              <w:sdtPr>
                <w:id w:val="160223341"/>
                <w:placeholder>
                  <w:docPart w:val="A1B2C71F11A24FB6AF16F66C03CA2F47"/>
                </w:placeholder>
                <w:temporary/>
                <w:showingPlcHdr/>
                <w:text/>
              </w:sdtPr>
              <w:sdtContent>
                <w:r>
                  <w:t>[Type the sender fax number]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2181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PHONE:</w:t>
            </w:r>
            <w:r>
              <w:t xml:space="preserve"> </w:t>
            </w:r>
            <w:r>
              <w:fldChar w:fldCharType="begin"/>
            </w:r>
            <w:r>
              <w:instrText xml:space="preserve"> MERGEFIELD "Business Phone" \m </w:instrText>
            </w:r>
            <w:r>
              <w:fldChar w:fldCharType="separate"/>
            </w:r>
            <w:r>
              <w:t>«Business Phone»</w:t>
            </w:r>
            <w:r>
              <w:fldChar w:fldCharType="end"/>
            </w:r>
          </w:p>
        </w:tc>
        <w:tc>
          <w:tcPr>
            <w:tcW w:w="2819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PHONE:</w:t>
            </w:r>
            <w:r>
              <w:t xml:space="preserve">  </w:t>
            </w:r>
            <w:sdt>
              <w:sdtPr>
                <w:id w:val="160223365"/>
                <w:placeholder>
                  <w:docPart w:val="4D911895DA3B4BA6B0F2BB488751A5E6"/>
                </w:placeholder>
                <w:temporary/>
                <w:showingPlcHdr/>
                <w:text/>
              </w:sdtPr>
              <w:sdtContent>
                <w:r>
                  <w:t>[Type the sender phone number]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2181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>
            <w:pPr>
              <w:rPr>
                <w:szCs w:val="20"/>
              </w:rPr>
            </w:pPr>
          </w:p>
        </w:tc>
        <w:tc>
          <w:tcPr>
            <w:tcW w:w="2819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>
            <w:pPr>
              <w:rPr>
                <w:szCs w:val="20"/>
              </w:rPr>
            </w:pPr>
          </w:p>
        </w:tc>
      </w:tr>
      <w:tr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>
            <w:pPr>
              <w:rPr>
                <w:szCs w:val="20"/>
              </w:rPr>
            </w:pPr>
            <w:r>
              <w:rPr>
                <w:rStyle w:val="CategoryChar"/>
              </w:rPr>
              <w:t>CC:</w:t>
            </w:r>
            <w:r>
              <w:t xml:space="preserve"> </w:t>
            </w:r>
            <w:sdt>
              <w:sdtPr>
                <w:rPr>
                  <w:rFonts w:eastAsia="Times New Roman" w:cs="Times New Roman"/>
                  <w:color w:val="000000"/>
                </w:rPr>
                <w:id w:val="783435695"/>
                <w:placeholder>
                  <w:docPart w:val="4CF4C6EA603E491E88C412FF96049D0F"/>
                </w:placeholder>
                <w:temporary/>
                <w:showingPlcHdr/>
                <w:text/>
              </w:sdtPr>
              <w:sdtContent>
                <w:r>
                  <w:rPr>
                    <w:rFonts w:eastAsia="Times New Roman" w:cs="Times New Roman"/>
                    <w:color w:val="000000"/>
                  </w:rPr>
                  <w:t>[Type text]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RE:</w:t>
            </w:r>
            <w:r>
              <w:t xml:space="preserve"> </w:t>
            </w:r>
            <w:sdt>
              <w:sdtPr>
                <w:id w:val="160223376"/>
                <w:placeholder>
                  <w:docPart w:val="6131F67BF5C64687A5AA350A1A452734"/>
                </w:placeholder>
                <w:temporary/>
                <w:showingPlcHdr/>
                <w:text/>
              </w:sdtPr>
              <w:sdtContent>
                <w:r>
                  <w:t>[Type text]</w:t>
                </w:r>
              </w:sdtContent>
            </w:sdt>
          </w:p>
        </w:tc>
      </w:tr>
      <w:tr>
        <w:trPr>
          <w:trHeight w:val="360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</w:tcBorders>
            <w:shd w:val="clear" w:color="auto" w:fill="auto"/>
            <w:vAlign w:val="bottom"/>
          </w:tcPr>
          <w:p>
            <w:pPr>
              <w:pStyle w:val="Comments"/>
              <w:framePr w:hSpace="0" w:wrap="auto" w:hAnchor="text" w:xAlign="left" w:yAlign="inline"/>
              <w:rPr>
                <w:sz w:val="20"/>
                <w:szCs w:val="20"/>
              </w:rPr>
            </w:pPr>
            <w:r>
              <w:t>COMMENTS:</w:t>
            </w:r>
          </w:p>
        </w:tc>
      </w:tr>
      <w:tr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sdt>
            <w:sdtPr>
              <w:id w:val="783435696"/>
              <w:placeholder>
                <w:docPart w:val="77727566A08A47BBAF5A0955D3BD94A8"/>
              </w:placeholder>
              <w:temporary/>
              <w:showingPlcHdr/>
              <w:text/>
            </w:sdtPr>
            <w:sdtContent>
              <w:p>
                <w:pPr>
                  <w:pStyle w:val="CommentsText"/>
                </w:pPr>
                <w:r>
                  <w:t>[Type comments]</w:t>
                </w:r>
              </w:p>
            </w:sdtContent>
          </w:sdt>
          <w:p>
            <w:pPr>
              <w:pStyle w:val="CommentsText"/>
            </w:pPr>
          </w:p>
        </w:tc>
      </w:tr>
    </w:tbl>
    <w:p/>
    <w:sectPr>
      <w:footerReference w:type="even" r:id="rId8"/>
      <w:footerReference w:type="default" r:id="rId9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fldSimple w:instr=" PAGE   \* MERGEFORMAT ">
      <w:r>
        <w:rPr>
          <w:noProof/>
        </w:rPr>
        <w:t>2</w:t>
      </w:r>
    </w:fldSimple>
    <w:r>
      <w:t xml:space="preserve"> </w:t>
    </w:r>
    <w:r>
      <w:rPr>
        <w:color w:val="000000" w:themeColor="text1"/>
      </w:rPr>
      <w:sym w:font="Wingdings 2" w:char="F097"/>
    </w:r>
    <w:r>
      <w:t xml:space="preserve"> </w:t>
    </w:r>
  </w:p>
  <w:p>
    <w:r>
      <w:pict>
        <v:group id="_x0000_s10251" style="width:183.3pt;height:3.55pt;mso-position-horizontal-relative:char;mso-position-vertical-relative:line" coordorigin="1804,15122" coordsize="3666,7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52" type="#_x0000_t32" style="position:absolute;left:1804;top:15122;width:2723;height:0;rotation:180" o:connectortype="straight" strokecolor="black [3213]" strokeweight="1.5pt"/>
          <v:shape id="_x0000_s10253" type="#_x0000_t32" style="position:absolute;left:1804;top:15193;width:3666;height:0;rotation:180" o:connectortype="straight" strokecolor="black [3213]" strokeweight=".25pt"/>
          <w10:anchorlock/>
        </v:group>
      </w:pict>
    </w:r>
  </w:p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fldSimple w:instr=" PAGE   \* MERGEFORMAT ">
      <w:r>
        <w:rPr>
          <w:noProof/>
        </w:rPr>
        <w:t>2</w:t>
      </w:r>
    </w:fldSimple>
    <w:r>
      <w:t xml:space="preserve"> </w:t>
    </w:r>
    <w:r>
      <w:rPr>
        <w:color w:val="000000" w:themeColor="text1"/>
      </w:rPr>
      <w:sym w:font="Wingdings 2" w:char="F097"/>
    </w:r>
    <w:r>
      <w:t xml:space="preserve"> </w:t>
    </w:r>
  </w:p>
  <w:p>
    <w:pPr>
      <w:jc w:val="right"/>
    </w:pPr>
    <w:r>
      <w:pict>
        <v:group id="_x0000_s10257" style="width:183.3pt;height:3.55pt;mso-wrap-distance-left:0;mso-wrap-distance-right:0;mso-position-horizontal-relative:char;mso-position-vertical-relative:line" coordorigin="7606,15084" coordsize="3666,71" wrapcoords="5400 -4320 -89 12960 -89 17280 21689 17280 21689 -4320 5400 -432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58" type="#_x0000_t32" style="position:absolute;left:8548;top:15084;width:2723;height:0;rotation:180" o:connectortype="straight" strokecolor="black [3213]" strokeweight="1.5pt"/>
          <v:shape id="_x0000_s10259" type="#_x0000_t32" style="position:absolute;left:7606;top:15155;width:3666;height:0;rotation:180" o:connectortype="straight" strokecolor="black [3213]" strokeweight=".25pt"/>
          <w10:wrap anchorx="margin"/>
          <w10:anchorlock/>
        </v:group>
      </w:pict>
    </w:r>
  </w:p>
  <w:p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E73E0"/>
    <w:multiLevelType w:val="multilevel"/>
    <w:tmpl w:val="33B056D0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 w:themeColor="accent3"/>
        <w:sz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00"/>
  <w:displayHorizontalDrawingGridEvery w:val="2"/>
  <w:characterSpacingControl w:val="doNotCompress"/>
  <w:hdrShapeDefaults>
    <o:shapedefaults v:ext="edit" spidmax="12290">
      <o:colormenu v:ext="edit" strokecolor="none [3213]"/>
    </o:shapedefaults>
    <o:shapelayout v:ext="edit">
      <o:idmap v:ext="edit" data="10"/>
      <o:rules v:ext="edit">
        <o:r id="V:Rule5" type="connector" idref="#_x0000_s10253"/>
        <o:r id="V:Rule6" type="connector" idref="#_x0000_s10258"/>
        <o:r id="V:Rule7" type="connector" idref="#_x0000_s10259"/>
        <o:r id="V:Rule8" type="connector" idref="#_x0000_s10252"/>
      </o:rules>
    </o:shapelayout>
  </w:hdrShapeDefaults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none [3213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B882F828D724B10A99FED57F64B2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BFE7E-E38E-4C3F-A88C-719D7A081CF0}"/>
      </w:docPartPr>
      <w:docPartBody>
        <w:p>
          <w:pPr>
            <w:pStyle w:val="DB882F828D724B10A99FED57F64B2F6E"/>
          </w:pPr>
          <w:r>
            <w:rPr>
              <w:b/>
              <w:caps/>
              <w:spacing w:val="5"/>
            </w:rPr>
            <w:t>[Type the sender company name]</w:t>
          </w:r>
        </w:p>
      </w:docPartBody>
    </w:docPart>
    <w:docPart>
      <w:docPartPr>
        <w:name w:val="BC4A4BCCC3B944D6B2F448F2089B9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235A5-8FF5-4570-87B1-89F33CAE4DC2}"/>
      </w:docPartPr>
      <w:docPartBody>
        <w:p>
          <w:pPr>
            <w:pStyle w:val="BC4A4BCCC3B944D6B2F448F2089B9173"/>
          </w:pPr>
          <w:r>
            <w:t>[Type the company address]</w:t>
          </w:r>
        </w:p>
      </w:docPartBody>
    </w:docPart>
    <w:docPart>
      <w:docPartPr>
        <w:name w:val="C982E1E15B314421B8E3BF09F8067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FD9A4-FBC4-4A93-9474-54F69CCF6FA0}"/>
      </w:docPartPr>
      <w:docPartBody>
        <w:p>
          <w:pPr>
            <w:pStyle w:val="C982E1E15B314421B8E3BF09F8067149"/>
          </w:pPr>
          <w:r>
            <w:t>[Type the phone number]</w:t>
          </w:r>
        </w:p>
      </w:docPartBody>
    </w:docPart>
    <w:docPart>
      <w:docPartPr>
        <w:name w:val="3D2AAD1A4E94409EA21E0824DCEE8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48B76-D2C2-4BF2-AEC2-AE2244BB6FAA}"/>
      </w:docPartPr>
      <w:docPartBody>
        <w:p>
          <w:pPr>
            <w:pStyle w:val="3D2AAD1A4E94409EA21E0824DCEE87E4"/>
          </w:pPr>
          <w:r>
            <w:t>[Type the web address]</w:t>
          </w:r>
          <w:r>
            <w:rPr>
              <w:rFonts w:ascii="Gill Sans MT" w:hAnsi="Gill Sans MT"/>
              <w:color w:val="4F271C"/>
              <w:sz w:val="32"/>
              <w:szCs w:val="32"/>
            </w:rPr>
            <w:tab/>
          </w:r>
        </w:p>
      </w:docPartBody>
    </w:docPart>
    <w:docPart>
      <w:docPartPr>
        <w:name w:val="341DDB687C774EF89C320EA8FA326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64BC9-0513-4131-A42E-5A0162DE7391}"/>
      </w:docPartPr>
      <w:docPartBody>
        <w:p>
          <w:pPr>
            <w:pStyle w:val="341DDB687C774EF89C320EA8FA3266BB"/>
          </w:pPr>
          <w:r>
            <w:t>[Pick the date]</w:t>
          </w:r>
        </w:p>
      </w:docPartBody>
    </w:docPart>
    <w:docPart>
      <w:docPartPr>
        <w:name w:val="3D4DAA1546614680BAFDC59050A5F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85F20-CDC7-4F42-9598-DE9725AA6758}"/>
      </w:docPartPr>
      <w:docPartBody>
        <w:p>
          <w:pPr>
            <w:pStyle w:val="3D4DAA1546614680BAFDC59050A5F166"/>
          </w:pPr>
          <w:r>
            <w:rPr>
              <w:b/>
            </w:rPr>
            <w:t>[Type the sender name]</w:t>
          </w:r>
        </w:p>
      </w:docPartBody>
    </w:docPart>
    <w:docPart>
      <w:docPartPr>
        <w:name w:val="E02A06224B14483881E907679D433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C7704-3A13-413F-A8BD-F050C3B4DA9A}"/>
      </w:docPartPr>
      <w:docPartBody>
        <w:p>
          <w:pPr>
            <w:pStyle w:val="E02A06224B14483881E907679D4333CB"/>
          </w:pPr>
          <w:r>
            <w:t>[TYPE THE RECIPIENT COMPANY NAME]</w:t>
          </w:r>
        </w:p>
      </w:docPartBody>
    </w:docPart>
    <w:docPart>
      <w:docPartPr>
        <w:name w:val="B2DB6F4AEEEA444EAA1385BD1CF6F5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8CE41-B940-4F80-B2C1-700B63B0B9D1}"/>
      </w:docPartPr>
      <w:docPartBody>
        <w:p>
          <w:pPr>
            <w:pStyle w:val="B2DB6F4AEEEA444EAA1385BD1CF6F5F6"/>
          </w:pPr>
          <w:r>
            <w:rPr>
              <w:rFonts w:eastAsia="Times New Roman" w:cs="Times New Roman"/>
              <w:color w:val="000000"/>
            </w:rPr>
            <w:t>[Type the number of pages]</w:t>
          </w:r>
        </w:p>
      </w:docPartBody>
    </w:docPart>
    <w:docPart>
      <w:docPartPr>
        <w:name w:val="A1B2C71F11A24FB6AF16F66C03CA2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8B3C9A-2B5E-4AB1-B374-C8425AB2607F}"/>
      </w:docPartPr>
      <w:docPartBody>
        <w:p>
          <w:pPr>
            <w:pStyle w:val="A1B2C71F11A24FB6AF16F66C03CA2F47"/>
          </w:pPr>
          <w:r>
            <w:t>[Type the sender fax number]</w:t>
          </w:r>
        </w:p>
      </w:docPartBody>
    </w:docPart>
    <w:docPart>
      <w:docPartPr>
        <w:name w:val="4D911895DA3B4BA6B0F2BB488751A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4055C-5EB7-484D-B737-6CC39B68A8A3}"/>
      </w:docPartPr>
      <w:docPartBody>
        <w:p>
          <w:pPr>
            <w:pStyle w:val="4D911895DA3B4BA6B0F2BB488751A5E6"/>
          </w:pPr>
          <w:r>
            <w:t>[Type the sender phone number]</w:t>
          </w:r>
        </w:p>
      </w:docPartBody>
    </w:docPart>
    <w:docPart>
      <w:docPartPr>
        <w:name w:val="4CF4C6EA603E491E88C412FF96049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03CB6-D1C0-4FDC-A1A6-B074A65B5902}"/>
      </w:docPartPr>
      <w:docPartBody>
        <w:p>
          <w:pPr>
            <w:pStyle w:val="4CF4C6EA603E491E88C412FF96049D0F"/>
          </w:pPr>
          <w:r>
            <w:rPr>
              <w:rFonts w:eastAsia="Times New Roman" w:cs="Times New Roman"/>
              <w:color w:val="000000"/>
            </w:rPr>
            <w:t>[Type text]</w:t>
          </w:r>
        </w:p>
      </w:docPartBody>
    </w:docPart>
    <w:docPart>
      <w:docPartPr>
        <w:name w:val="6131F67BF5C64687A5AA350A1A4527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EB730-9F56-4A70-AB75-70B21DC2003C}"/>
      </w:docPartPr>
      <w:docPartBody>
        <w:p>
          <w:pPr>
            <w:pStyle w:val="6131F67BF5C64687A5AA350A1A452734"/>
          </w:pPr>
          <w:r>
            <w:t>[Type text]</w:t>
          </w:r>
        </w:p>
      </w:docPartBody>
    </w:docPart>
    <w:docPart>
      <w:docPartPr>
        <w:name w:val="77727566A08A47BBAF5A0955D3BD9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94C67-3359-4AD5-A7B4-7B0D8DAF67A1}"/>
      </w:docPartPr>
      <w:docPartBody>
        <w:p>
          <w:pPr>
            <w:pStyle w:val="77727566A08A47BBAF5A0955D3BD94A8"/>
          </w:pPr>
          <w:r>
            <w:rPr>
              <w:rFonts w:asciiTheme="majorHAnsi" w:hAnsiTheme="majorHAnsi"/>
            </w:rPr>
            <w:t>[Type comments]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D8B53642C564DDE9350A114C48C2014">
    <w:name w:val="8D8B53642C564DDE9350A114C48C2014"/>
  </w:style>
  <w:style w:type="paragraph" w:customStyle="1" w:styleId="E4609D416BDC4095B287DF141C6DFE33">
    <w:name w:val="E4609D416BDC4095B287DF141C6DFE33"/>
  </w:style>
  <w:style w:type="paragraph" w:customStyle="1" w:styleId="1AED0A444AA2414BB978E503D74FDC25">
    <w:name w:val="1AED0A444AA2414BB978E503D74FDC25"/>
  </w:style>
  <w:style w:type="paragraph" w:customStyle="1" w:styleId="ECC7A0A22ED74FA4B6C6FD9530C598A3">
    <w:name w:val="ECC7A0A22ED74FA4B6C6FD9530C598A3"/>
  </w:style>
  <w:style w:type="paragraph" w:customStyle="1" w:styleId="31967FD42C5746108CB8EEECBBAD8DA9">
    <w:name w:val="31967FD42C5746108CB8EEECBBAD8DA9"/>
  </w:style>
  <w:style w:type="paragraph" w:customStyle="1" w:styleId="CC7F8D50783C4942BADED3B8562F8D5B">
    <w:name w:val="CC7F8D50783C4942BADED3B8562F8D5B"/>
  </w:style>
  <w:style w:type="paragraph" w:customStyle="1" w:styleId="FA901CBBA83D4FE7A8FF24A8EE02E786">
    <w:name w:val="FA901CBBA83D4FE7A8FF24A8EE02E786"/>
  </w:style>
  <w:style w:type="paragraph" w:customStyle="1" w:styleId="862E93891595433D8AF3E6189C0DD378">
    <w:name w:val="862E93891595433D8AF3E6189C0DD378"/>
  </w:style>
  <w:style w:type="paragraph" w:customStyle="1" w:styleId="95CED9363563434DAABB674C991EF156">
    <w:name w:val="95CED9363563434DAABB674C991EF156"/>
  </w:style>
  <w:style w:type="paragraph" w:customStyle="1" w:styleId="3E6B0736A7A54E84BF82907426AC3945">
    <w:name w:val="3E6B0736A7A54E84BF82907426AC3945"/>
  </w:style>
  <w:style w:type="paragraph" w:customStyle="1" w:styleId="ED9F86B2D61B48F39E24377888FAFDF4">
    <w:name w:val="ED9F86B2D61B48F39E24377888FAFDF4"/>
  </w:style>
  <w:style w:type="paragraph" w:customStyle="1" w:styleId="D335F521DB6043AC84099916607F4A2E">
    <w:name w:val="D335F521DB6043AC84099916607F4A2E"/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C7F8D50783C4942BADED3B8562F8D5B1">
    <w:name w:val="CC7F8D50783C4942BADED3B8562F8D5B1"/>
    <w:rPr>
      <w:rFonts w:eastAsiaTheme="minorHAnsi"/>
      <w:sz w:val="24"/>
      <w:szCs w:val="24"/>
      <w:lang w:eastAsia="ja-JP"/>
    </w:rPr>
  </w:style>
  <w:style w:type="paragraph" w:customStyle="1" w:styleId="358A548C7E7A4796A46063719D711449">
    <w:name w:val="358A548C7E7A4796A46063719D711449"/>
    <w:rPr>
      <w:rFonts w:eastAsiaTheme="minorHAnsi"/>
      <w:sz w:val="24"/>
      <w:szCs w:val="24"/>
      <w:lang w:eastAsia="ja-JP"/>
    </w:rPr>
  </w:style>
  <w:style w:type="paragraph" w:customStyle="1" w:styleId="358A548C7E7A4796A46063719D7114491">
    <w:name w:val="358A548C7E7A4796A46063719D7114491"/>
    <w:rPr>
      <w:rFonts w:eastAsiaTheme="minorHAnsi"/>
      <w:sz w:val="24"/>
      <w:szCs w:val="24"/>
      <w:lang w:eastAsia="ja-JP"/>
    </w:rPr>
  </w:style>
  <w:style w:type="paragraph" w:customStyle="1" w:styleId="D335F521DB6043AC84099916607F4A2E1">
    <w:name w:val="D335F521DB6043AC84099916607F4A2E1"/>
    <w:rPr>
      <w:rFonts w:eastAsiaTheme="minorHAnsi"/>
      <w:sz w:val="24"/>
      <w:szCs w:val="24"/>
      <w:lang w:eastAsia="ja-JP"/>
    </w:rPr>
  </w:style>
  <w:style w:type="paragraph" w:customStyle="1" w:styleId="386781CA7E3E43DE96215792E6F53C37">
    <w:name w:val="386781CA7E3E43DE96215792E6F53C37"/>
    <w:rPr>
      <w:rFonts w:eastAsiaTheme="minorHAnsi"/>
      <w:sz w:val="24"/>
      <w:szCs w:val="24"/>
      <w:lang w:eastAsia="ja-JP"/>
    </w:rPr>
  </w:style>
  <w:style w:type="paragraph" w:customStyle="1" w:styleId="386781CA7E3E43DE96215792E6F53C371">
    <w:name w:val="386781CA7E3E43DE96215792E6F53C371"/>
    <w:rPr>
      <w:rFonts w:eastAsiaTheme="minorHAnsi"/>
      <w:sz w:val="24"/>
      <w:szCs w:val="24"/>
      <w:lang w:eastAsia="ja-JP"/>
    </w:rPr>
  </w:style>
  <w:style w:type="paragraph" w:customStyle="1" w:styleId="862E93891595433D8AF3E6189C0DD3781">
    <w:name w:val="862E93891595433D8AF3E6189C0DD3781"/>
    <w:rPr>
      <w:rFonts w:eastAsiaTheme="minorHAnsi"/>
      <w:sz w:val="24"/>
      <w:szCs w:val="24"/>
      <w:lang w:eastAsia="ja-JP"/>
    </w:rPr>
  </w:style>
  <w:style w:type="paragraph" w:customStyle="1" w:styleId="358A548C7E7A4796A46063719D7114492">
    <w:name w:val="358A548C7E7A4796A46063719D7114492"/>
    <w:rPr>
      <w:rFonts w:eastAsiaTheme="minorHAnsi"/>
      <w:sz w:val="24"/>
      <w:szCs w:val="24"/>
      <w:lang w:eastAsia="ja-JP"/>
    </w:rPr>
  </w:style>
  <w:style w:type="paragraph" w:customStyle="1" w:styleId="CBD1720B19D04F418EB2D5F6A8EE25F1">
    <w:name w:val="CBD1720B19D04F418EB2D5F6A8EE25F1"/>
    <w:rPr>
      <w:rFonts w:eastAsiaTheme="minorHAnsi"/>
      <w:sz w:val="20"/>
      <w:szCs w:val="24"/>
      <w:lang w:eastAsia="ja-JP"/>
    </w:rPr>
  </w:style>
  <w:style w:type="paragraph" w:customStyle="1" w:styleId="FC1908E20B0C4DA7A1C1E51843593345">
    <w:name w:val="FC1908E20B0C4DA7A1C1E51843593345"/>
    <w:rPr>
      <w:rFonts w:eastAsiaTheme="minorHAnsi"/>
      <w:sz w:val="20"/>
      <w:szCs w:val="24"/>
      <w:lang w:eastAsia="ja-JP"/>
    </w:rPr>
  </w:style>
  <w:style w:type="paragraph" w:customStyle="1" w:styleId="FA901CBBA83D4FE7A8FF24A8EE02E7861">
    <w:name w:val="FA901CBBA83D4FE7A8FF24A8EE02E7861"/>
    <w:rPr>
      <w:rFonts w:eastAsiaTheme="minorHAnsi"/>
      <w:sz w:val="20"/>
      <w:szCs w:val="24"/>
      <w:lang w:eastAsia="ja-JP"/>
    </w:rPr>
  </w:style>
  <w:style w:type="paragraph" w:customStyle="1" w:styleId="B3D3242B2CA444459D574082ED7CFC7F">
    <w:name w:val="B3D3242B2CA444459D574082ED7CFC7F"/>
  </w:style>
  <w:style w:type="paragraph" w:customStyle="1" w:styleId="EA6166695E22440C9059676E9D0A4857">
    <w:name w:val="EA6166695E22440C9059676E9D0A4857"/>
  </w:style>
  <w:style w:type="paragraph" w:customStyle="1" w:styleId="97BC31C5DEC944B79BE6410FB40292F0">
    <w:name w:val="97BC31C5DEC944B79BE6410FB40292F0"/>
  </w:style>
  <w:style w:type="paragraph" w:customStyle="1" w:styleId="BEEFE27449124443B0150DCD0BEFA2F9">
    <w:name w:val="BEEFE27449124443B0150DCD0BEFA2F9"/>
  </w:style>
  <w:style w:type="paragraph" w:customStyle="1" w:styleId="3A327B3A20B9440DB0345130679E5867">
    <w:name w:val="3A327B3A20B9440DB0345130679E5867"/>
  </w:style>
  <w:style w:type="paragraph" w:customStyle="1" w:styleId="07C67E58FB804875A9FA298930144D70">
    <w:name w:val="07C67E58FB804875A9FA298930144D70"/>
  </w:style>
  <w:style w:type="paragraph" w:customStyle="1" w:styleId="8EF7887C6F0F43DEA53F603E9373119F">
    <w:name w:val="8EF7887C6F0F43DEA53F603E9373119F"/>
  </w:style>
  <w:style w:type="paragraph" w:customStyle="1" w:styleId="AC90101A89DA4AC7B10CD42540630CB1">
    <w:name w:val="AC90101A89DA4AC7B10CD42540630CB1"/>
  </w:style>
  <w:style w:type="paragraph" w:customStyle="1" w:styleId="F86B2DC944624988A5F9B87991DE03E1">
    <w:name w:val="F86B2DC944624988A5F9B87991DE03E1"/>
  </w:style>
  <w:style w:type="paragraph" w:customStyle="1" w:styleId="28CA1ECE0E944120BA154A07DEC14126">
    <w:name w:val="28CA1ECE0E944120BA154A07DEC14126"/>
  </w:style>
  <w:style w:type="paragraph" w:customStyle="1" w:styleId="BF3EF280BBC14745A34AAF5CA37EB4DA">
    <w:name w:val="BF3EF280BBC14745A34AAF5CA37EB4DA"/>
  </w:style>
  <w:style w:type="paragraph" w:customStyle="1" w:styleId="BF50F82861C64A32A1F8B5BAB2C05ABF">
    <w:name w:val="BF50F82861C64A32A1F8B5BAB2C05ABF"/>
  </w:style>
  <w:style w:type="paragraph" w:customStyle="1" w:styleId="B230CF2973C1464AA531AAE39EF27D16">
    <w:name w:val="B230CF2973C1464AA531AAE39EF27D16"/>
  </w:style>
  <w:style w:type="paragraph" w:customStyle="1" w:styleId="650EB132250241ABAF1045D716886F97">
    <w:name w:val="650EB132250241ABAF1045D716886F97"/>
  </w:style>
  <w:style w:type="paragraph" w:customStyle="1" w:styleId="B93B3F398D7A4C72ADB20E0FCE9C2F36">
    <w:name w:val="B93B3F398D7A4C72ADB20E0FCE9C2F36"/>
  </w:style>
  <w:style w:type="paragraph" w:customStyle="1" w:styleId="E72FC21FCF314746B93C45C47D17966C">
    <w:name w:val="E72FC21FCF314746B93C45C47D17966C"/>
  </w:style>
  <w:style w:type="paragraph" w:customStyle="1" w:styleId="BE491BFB2DD242A18A17C81C82CCBAD6">
    <w:name w:val="BE491BFB2DD242A18A17C81C82CCBAD6"/>
  </w:style>
  <w:style w:type="paragraph" w:customStyle="1" w:styleId="F3A9BA26098A4F09A71496C4E1E47F01">
    <w:name w:val="F3A9BA26098A4F09A71496C4E1E47F01"/>
  </w:style>
  <w:style w:type="paragraph" w:customStyle="1" w:styleId="2F33A5D2651943EEA2FB0CC25A1BD27D">
    <w:name w:val="2F33A5D2651943EEA2FB0CC25A1BD27D"/>
  </w:style>
  <w:style w:type="paragraph" w:customStyle="1" w:styleId="C37D57B73CD44428BA9AA07A91BD1E59">
    <w:name w:val="C37D57B73CD44428BA9AA07A91BD1E59"/>
  </w:style>
  <w:style w:type="paragraph" w:customStyle="1" w:styleId="24EAF884D8BD4FFC8A84B199D4E7819E">
    <w:name w:val="24EAF884D8BD4FFC8A84B199D4E7819E"/>
  </w:style>
  <w:style w:type="paragraph" w:customStyle="1" w:styleId="CCD80BBED5EB46B8B762D002429CD49A">
    <w:name w:val="CCD80BBED5EB46B8B762D002429CD49A"/>
  </w:style>
  <w:style w:type="paragraph" w:customStyle="1" w:styleId="A5F2CBC43A17487D8FD8C5C6AF20D639">
    <w:name w:val="A5F2CBC43A17487D8FD8C5C6AF20D639"/>
  </w:style>
  <w:style w:type="paragraph" w:customStyle="1" w:styleId="3D812F81B64B46F7950055273D719B8E">
    <w:name w:val="3D812F81B64B46F7950055273D719B8E"/>
  </w:style>
  <w:style w:type="paragraph" w:customStyle="1" w:styleId="EBEA51B329DD40DC82E451C360A8C4F4">
    <w:name w:val="EBEA51B329DD40DC82E451C360A8C4F4"/>
  </w:style>
  <w:style w:type="paragraph" w:customStyle="1" w:styleId="7B558F06BE524A288BE98CC9538DB1B2">
    <w:name w:val="7B558F06BE524A288BE98CC9538DB1B2"/>
  </w:style>
  <w:style w:type="paragraph" w:customStyle="1" w:styleId="CE0B318F30564AF89835D3D032FD68EE">
    <w:name w:val="CE0B318F30564AF89835D3D032FD68EE"/>
  </w:style>
  <w:style w:type="paragraph" w:customStyle="1" w:styleId="EEAF48397662424792E659B821B7A791">
    <w:name w:val="EEAF48397662424792E659B821B7A791"/>
  </w:style>
  <w:style w:type="paragraph" w:customStyle="1" w:styleId="17BF9125D5734A82AC4C8593BC200062">
    <w:name w:val="17BF9125D5734A82AC4C8593BC200062"/>
  </w:style>
  <w:style w:type="paragraph" w:customStyle="1" w:styleId="1599CE62DF6A4EB0B0FBFECC74914399">
    <w:name w:val="1599CE62DF6A4EB0B0FBFECC74914399"/>
  </w:style>
  <w:style w:type="paragraph" w:customStyle="1" w:styleId="9B5FAA2395E24A428244D805BD318A2E">
    <w:name w:val="9B5FAA2395E24A428244D805BD318A2E"/>
  </w:style>
  <w:style w:type="paragraph" w:customStyle="1" w:styleId="BAB002D309A745C1A585A54A6B5820FD">
    <w:name w:val="BAB002D309A745C1A585A54A6B5820FD"/>
  </w:style>
  <w:style w:type="paragraph" w:customStyle="1" w:styleId="92FDAA578B1146328EFAD53E91C0071E">
    <w:name w:val="92FDAA578B1146328EFAD53E91C0071E"/>
  </w:style>
  <w:style w:type="paragraph" w:customStyle="1" w:styleId="E6407EBEF290427F985DA92E20ED51C3">
    <w:name w:val="E6407EBEF290427F985DA92E20ED51C3"/>
  </w:style>
  <w:style w:type="paragraph" w:customStyle="1" w:styleId="E280AB282DE44091A273E7C2C3F25619">
    <w:name w:val="E280AB282DE44091A273E7C2C3F25619"/>
  </w:style>
  <w:style w:type="paragraph" w:customStyle="1" w:styleId="FA98C56E12E2402CA1775A1AEDBE496D">
    <w:name w:val="FA98C56E12E2402CA1775A1AEDBE496D"/>
  </w:style>
  <w:style w:type="paragraph" w:customStyle="1" w:styleId="C819665590394DFAB213421D2523778F">
    <w:name w:val="C819665590394DFAB213421D2523778F"/>
  </w:style>
  <w:style w:type="paragraph" w:customStyle="1" w:styleId="BDC8B091639444CBA5B4A8B6B36DD5A9">
    <w:name w:val="BDC8B091639444CBA5B4A8B6B36DD5A9"/>
  </w:style>
  <w:style w:type="paragraph" w:customStyle="1" w:styleId="60E84C144B954D199B3B9CD2F94BFB29">
    <w:name w:val="60E84C144B954D199B3B9CD2F94BFB29"/>
  </w:style>
  <w:style w:type="paragraph" w:customStyle="1" w:styleId="66652176A0014FC3B9245C185F344A16">
    <w:name w:val="66652176A0014FC3B9245C185F344A16"/>
  </w:style>
  <w:style w:type="paragraph" w:customStyle="1" w:styleId="2B1775F09BB34B8EBCC1F09696EBC0FA">
    <w:name w:val="2B1775F09BB34B8EBCC1F09696EBC0FA"/>
  </w:style>
  <w:style w:type="paragraph" w:customStyle="1" w:styleId="81C9DAEB2F7B4D3890BF060852886B68">
    <w:name w:val="81C9DAEB2F7B4D3890BF060852886B68"/>
  </w:style>
  <w:style w:type="paragraph" w:customStyle="1" w:styleId="58D1E0DB42B940619C78CBA4FE9308E2">
    <w:name w:val="58D1E0DB42B940619C78CBA4FE9308E2"/>
  </w:style>
  <w:style w:type="paragraph" w:customStyle="1" w:styleId="F7E8FB2617064ED1A387B4F881E49AE5">
    <w:name w:val="F7E8FB2617064ED1A387B4F881E49AE5"/>
  </w:style>
  <w:style w:type="paragraph" w:customStyle="1" w:styleId="9A1617294C324A48AD13BC30D4DA67FF">
    <w:name w:val="9A1617294C324A48AD13BC30D4DA67FF"/>
  </w:style>
  <w:style w:type="paragraph" w:customStyle="1" w:styleId="542720E5E4E1407981E3CC0185A97521">
    <w:name w:val="542720E5E4E1407981E3CC0185A97521"/>
  </w:style>
  <w:style w:type="paragraph" w:customStyle="1" w:styleId="B6DF47F89E4A4AA7A8D2D7218A89BFD9">
    <w:name w:val="B6DF47F89E4A4AA7A8D2D7218A89BFD9"/>
  </w:style>
  <w:style w:type="paragraph" w:customStyle="1" w:styleId="12045276CB184B7CA1C04C592684E0C9">
    <w:name w:val="12045276CB184B7CA1C04C592684E0C9"/>
  </w:style>
  <w:style w:type="paragraph" w:customStyle="1" w:styleId="974EFBD9C65043A493A84D3C957458BA">
    <w:name w:val="974EFBD9C65043A493A84D3C957458BA"/>
  </w:style>
  <w:style w:type="paragraph" w:customStyle="1" w:styleId="AAB9FE7BB5A54E2AB8A1FB7BC3D6CDD8">
    <w:name w:val="AAB9FE7BB5A54E2AB8A1FB7BC3D6CDD8"/>
  </w:style>
  <w:style w:type="paragraph" w:customStyle="1" w:styleId="416A08099C1C4CF1A6A87F40E17666B3">
    <w:name w:val="416A08099C1C4CF1A6A87F40E17666B3"/>
  </w:style>
  <w:style w:type="paragraph" w:customStyle="1" w:styleId="5363C05978334523B357AE1ECAF4BBEE">
    <w:name w:val="5363C05978334523B357AE1ECAF4BBEE"/>
  </w:style>
  <w:style w:type="paragraph" w:customStyle="1" w:styleId="E1A0D1F371C245B99BB450C8DE1F7E14">
    <w:name w:val="E1A0D1F371C245B99BB450C8DE1F7E14"/>
  </w:style>
  <w:style w:type="paragraph" w:customStyle="1" w:styleId="A4FE7418BBB9444F881A45DD2266FF52">
    <w:name w:val="A4FE7418BBB9444F881A45DD2266FF52"/>
  </w:style>
  <w:style w:type="paragraph" w:customStyle="1" w:styleId="8169F979BE1D45039DCCB55494D761AC">
    <w:name w:val="8169F979BE1D45039DCCB55494D761AC"/>
  </w:style>
  <w:style w:type="paragraph" w:customStyle="1" w:styleId="05F5458C756C4C0D9B61BF418C0BF181">
    <w:name w:val="05F5458C756C4C0D9B61BF418C0BF181"/>
  </w:style>
  <w:style w:type="paragraph" w:customStyle="1" w:styleId="4C86D0AF77EB4E86B33EDBA4127D6E55">
    <w:name w:val="4C86D0AF77EB4E86B33EDBA4127D6E55"/>
  </w:style>
  <w:style w:type="paragraph" w:customStyle="1" w:styleId="7A38EC4FE49C4F969BD6A81B6628266A">
    <w:name w:val="7A38EC4FE49C4F969BD6A81B6628266A"/>
  </w:style>
  <w:style w:type="paragraph" w:customStyle="1" w:styleId="B4D64B56923F40A08627B27094B6BF7D">
    <w:name w:val="B4D64B56923F40A08627B27094B6BF7D"/>
  </w:style>
  <w:style w:type="paragraph" w:customStyle="1" w:styleId="943FC3010A534A8DAF6FD243AF83EDCF">
    <w:name w:val="943FC3010A534A8DAF6FD243AF83EDCF"/>
  </w:style>
  <w:style w:type="paragraph" w:customStyle="1" w:styleId="DDCC145565F147AE9128DF5EB5FBADEE">
    <w:name w:val="DDCC145565F147AE9128DF5EB5FBADEE"/>
  </w:style>
  <w:style w:type="paragraph" w:customStyle="1" w:styleId="9DCE27900A96411F9BD84E52FC23BE5A">
    <w:name w:val="9DCE27900A96411F9BD84E52FC23BE5A"/>
  </w:style>
  <w:style w:type="paragraph" w:customStyle="1" w:styleId="9BFA862F8BD44261914CB265BD24B121">
    <w:name w:val="9BFA862F8BD44261914CB265BD24B121"/>
  </w:style>
  <w:style w:type="paragraph" w:customStyle="1" w:styleId="CFF742B6CAB84708AC1699BDBDF5A3D1">
    <w:name w:val="CFF742B6CAB84708AC1699BDBDF5A3D1"/>
  </w:style>
  <w:style w:type="paragraph" w:customStyle="1" w:styleId="E81C057E74D446DDBE7F807E7ED2AF45">
    <w:name w:val="E81C057E74D446DDBE7F807E7ED2AF45"/>
  </w:style>
  <w:style w:type="paragraph" w:customStyle="1" w:styleId="09134F9A21164F1FB4F84EAD9E0CA344">
    <w:name w:val="09134F9A21164F1FB4F84EAD9E0CA344"/>
  </w:style>
  <w:style w:type="paragraph" w:customStyle="1" w:styleId="A829FDE44D244A138D9B03D54E63F544">
    <w:name w:val="A829FDE44D244A138D9B03D54E63F544"/>
  </w:style>
  <w:style w:type="paragraph" w:customStyle="1" w:styleId="0A67E647209E41D5B9BF5BBFAC021C2F">
    <w:name w:val="0A67E647209E41D5B9BF5BBFAC021C2F"/>
  </w:style>
  <w:style w:type="paragraph" w:customStyle="1" w:styleId="76DB0D5BF3F645848CA412C687755CD8">
    <w:name w:val="76DB0D5BF3F645848CA412C687755CD8"/>
  </w:style>
  <w:style w:type="paragraph" w:customStyle="1" w:styleId="BDB5EACA11FC427FB1D36AA447DD0925">
    <w:name w:val="BDB5EACA11FC427FB1D36AA447DD0925"/>
  </w:style>
  <w:style w:type="paragraph" w:customStyle="1" w:styleId="10099FA54F55452CA2D0EDBA56E23A08">
    <w:name w:val="10099FA54F55452CA2D0EDBA56E23A08"/>
  </w:style>
  <w:style w:type="paragraph" w:customStyle="1" w:styleId="21D00E5F042A4418A84D3B793D81646C">
    <w:name w:val="21D00E5F042A4418A84D3B793D81646C"/>
  </w:style>
  <w:style w:type="paragraph" w:customStyle="1" w:styleId="57EEEBC0988E4E6193691E012005F892">
    <w:name w:val="57EEEBC0988E4E6193691E012005F892"/>
  </w:style>
  <w:style w:type="paragraph" w:customStyle="1" w:styleId="D7000B4BFA16462AB509F4257EDACC88">
    <w:name w:val="D7000B4BFA16462AB509F4257EDACC88"/>
  </w:style>
  <w:style w:type="paragraph" w:customStyle="1" w:styleId="B9032BC94D6D49C6A8499A5B1A9DD408">
    <w:name w:val="B9032BC94D6D49C6A8499A5B1A9DD408"/>
  </w:style>
  <w:style w:type="paragraph" w:customStyle="1" w:styleId="E8BB5A7D5CFC461EA1D9581CAED93F1C">
    <w:name w:val="E8BB5A7D5CFC461EA1D9581CAED93F1C"/>
  </w:style>
  <w:style w:type="paragraph" w:customStyle="1" w:styleId="B60B1C30EBCC48F9AC2C04B7F7444E00">
    <w:name w:val="B60B1C30EBCC48F9AC2C04B7F7444E00"/>
  </w:style>
  <w:style w:type="paragraph" w:customStyle="1" w:styleId="50A81C4FBF59491AA2A4E7E90D91BD54">
    <w:name w:val="50A81C4FBF59491AA2A4E7E90D91BD54"/>
  </w:style>
  <w:style w:type="paragraph" w:customStyle="1" w:styleId="93451287F1374BEF9681D506955CC8D2">
    <w:name w:val="93451287F1374BEF9681D506955CC8D2"/>
  </w:style>
  <w:style w:type="paragraph" w:customStyle="1" w:styleId="9728CF7160FD4138A799ACB35C7096CE">
    <w:name w:val="9728CF7160FD4138A799ACB35C7096CE"/>
  </w:style>
  <w:style w:type="paragraph" w:customStyle="1" w:styleId="016C13494BAA4C6DBFFB7FE611D26BC4">
    <w:name w:val="016C13494BAA4C6DBFFB7FE611D26BC4"/>
  </w:style>
  <w:style w:type="paragraph" w:customStyle="1" w:styleId="33D59412453C4E2EBFDB008960E81450">
    <w:name w:val="33D59412453C4E2EBFDB008960E81450"/>
  </w:style>
  <w:style w:type="paragraph" w:customStyle="1" w:styleId="AC701071552646ED900DF3408EE26771">
    <w:name w:val="AC701071552646ED900DF3408EE26771"/>
  </w:style>
  <w:style w:type="paragraph" w:customStyle="1" w:styleId="E7ACF78AA4814119BD6B6ECB1D9DC983">
    <w:name w:val="E7ACF78AA4814119BD6B6ECB1D9DC983"/>
  </w:style>
  <w:style w:type="paragraph" w:customStyle="1" w:styleId="C2A39E4429404CE49292D46DBCFB69A0">
    <w:name w:val="C2A39E4429404CE49292D46DBCFB69A0"/>
  </w:style>
  <w:style w:type="paragraph" w:customStyle="1" w:styleId="6ECCDBB604564D4A813305CABA0663A5">
    <w:name w:val="6ECCDBB604564D4A813305CABA0663A5"/>
  </w:style>
  <w:style w:type="paragraph" w:customStyle="1" w:styleId="B425CC1F69014E83B735DDBE124A8640">
    <w:name w:val="B425CC1F69014E83B735DDBE124A8640"/>
  </w:style>
  <w:style w:type="paragraph" w:customStyle="1" w:styleId="2D252469EE9F49019297C63C5BF23C31">
    <w:name w:val="2D252469EE9F49019297C63C5BF23C31"/>
  </w:style>
  <w:style w:type="paragraph" w:customStyle="1" w:styleId="E06B7B2A3B7A443293E8AD8DF9C93310">
    <w:name w:val="E06B7B2A3B7A443293E8AD8DF9C93310"/>
  </w:style>
  <w:style w:type="paragraph" w:customStyle="1" w:styleId="230050C009744CC992738B31D43CB6CF">
    <w:name w:val="230050C009744CC992738B31D43CB6CF"/>
  </w:style>
  <w:style w:type="paragraph" w:customStyle="1" w:styleId="2E02A447FA1240BB9A3CF8B5B677C159">
    <w:name w:val="2E02A447FA1240BB9A3CF8B5B677C159"/>
  </w:style>
  <w:style w:type="paragraph" w:customStyle="1" w:styleId="DB882F828D724B10A99FED57F64B2F6E">
    <w:name w:val="DB882F828D724B10A99FED57F64B2F6E"/>
  </w:style>
  <w:style w:type="paragraph" w:customStyle="1" w:styleId="BC4A4BCCC3B944D6B2F448F2089B9173">
    <w:name w:val="BC4A4BCCC3B944D6B2F448F2089B9173"/>
  </w:style>
  <w:style w:type="paragraph" w:customStyle="1" w:styleId="C982E1E15B314421B8E3BF09F8067149">
    <w:name w:val="C982E1E15B314421B8E3BF09F8067149"/>
  </w:style>
  <w:style w:type="paragraph" w:customStyle="1" w:styleId="3D2AAD1A4E94409EA21E0824DCEE87E4">
    <w:name w:val="3D2AAD1A4E94409EA21E0824DCEE87E4"/>
  </w:style>
  <w:style w:type="paragraph" w:customStyle="1" w:styleId="341DDB687C774EF89C320EA8FA3266BB">
    <w:name w:val="341DDB687C774EF89C320EA8FA3266BB"/>
  </w:style>
  <w:style w:type="paragraph" w:customStyle="1" w:styleId="F24569F366C143C7BF39EDA3C8761823">
    <w:name w:val="F24569F366C143C7BF39EDA3C8761823"/>
  </w:style>
  <w:style w:type="paragraph" w:customStyle="1" w:styleId="7EB02D0492824E45B6BE45F0368D7690">
    <w:name w:val="7EB02D0492824E45B6BE45F0368D7690"/>
  </w:style>
  <w:style w:type="paragraph" w:customStyle="1" w:styleId="AACFD8DD135C4222B066CEC0B04A658C">
    <w:name w:val="AACFD8DD135C4222B066CEC0B04A658C"/>
  </w:style>
  <w:style w:type="paragraph" w:customStyle="1" w:styleId="B3938DC2072F439F881BC8E71071C9C0">
    <w:name w:val="B3938DC2072F439F881BC8E71071C9C0"/>
  </w:style>
  <w:style w:type="paragraph" w:customStyle="1" w:styleId="A93EE4DACB094BAE8462DF1ED30FB1FA">
    <w:name w:val="A93EE4DACB094BAE8462DF1ED30FB1FA"/>
  </w:style>
  <w:style w:type="paragraph" w:customStyle="1" w:styleId="349C835E0EE94E1E8B6B24B43A2F06F8">
    <w:name w:val="349C835E0EE94E1E8B6B24B43A2F06F8"/>
  </w:style>
  <w:style w:type="paragraph" w:customStyle="1" w:styleId="E0BA8DCFAE5A4C52A10284D2595CFD3F">
    <w:name w:val="E0BA8DCFAE5A4C52A10284D2595CFD3F"/>
  </w:style>
  <w:style w:type="paragraph" w:customStyle="1" w:styleId="C71E15F7FA6D4968AA135EAA9BC7E940">
    <w:name w:val="C71E15F7FA6D4968AA135EAA9BC7E940"/>
  </w:style>
  <w:style w:type="paragraph" w:customStyle="1" w:styleId="E950D7DA6E0C4E9094D04F3FA806B54E">
    <w:name w:val="E950D7DA6E0C4E9094D04F3FA806B54E"/>
  </w:style>
  <w:style w:type="paragraph" w:customStyle="1" w:styleId="298567C7031D4AC38FBB3C2CC5FE15B1">
    <w:name w:val="298567C7031D4AC38FBB3C2CC5FE15B1"/>
  </w:style>
  <w:style w:type="paragraph" w:customStyle="1" w:styleId="F280ACC3C67144AAAA9BCC8BE93A4C3E">
    <w:name w:val="F280ACC3C67144AAAA9BCC8BE93A4C3E"/>
  </w:style>
  <w:style w:type="paragraph" w:customStyle="1" w:styleId="7A51FD4B2934499F8AC7EFCEFEAE283D">
    <w:name w:val="7A51FD4B2934499F8AC7EFCEFEAE283D"/>
  </w:style>
  <w:style w:type="paragraph" w:customStyle="1" w:styleId="A624610C857F4E60BB2C206CE3C7F997">
    <w:name w:val="A624610C857F4E60BB2C206CE3C7F997"/>
  </w:style>
  <w:style w:type="paragraph" w:customStyle="1" w:styleId="349013774F624DDEAFAC39EE094B9372">
    <w:name w:val="349013774F624DDEAFAC39EE094B9372"/>
  </w:style>
  <w:style w:type="paragraph" w:customStyle="1" w:styleId="502A9022062E4F34A291A39B6A0063B4">
    <w:name w:val="502A9022062E4F34A291A39B6A0063B4"/>
  </w:style>
  <w:style w:type="paragraph" w:customStyle="1" w:styleId="D0FC2226FEC449F697D105832D959FB9">
    <w:name w:val="D0FC2226FEC449F697D105832D959FB9"/>
  </w:style>
  <w:style w:type="paragraph" w:customStyle="1" w:styleId="7E2E31F22F9644F1A9F2D4D7197CA69A">
    <w:name w:val="7E2E31F22F9644F1A9F2D4D7197CA69A"/>
  </w:style>
  <w:style w:type="paragraph" w:customStyle="1" w:styleId="B0AF889D44564595BC86CE2AFBA84B4F">
    <w:name w:val="B0AF889D44564595BC86CE2AFBA84B4F"/>
  </w:style>
  <w:style w:type="paragraph" w:customStyle="1" w:styleId="A650D430249A400290D8342AE0E7CB7E">
    <w:name w:val="A650D430249A400290D8342AE0E7CB7E"/>
  </w:style>
  <w:style w:type="paragraph" w:customStyle="1" w:styleId="ADD1FB1BF5C94C7785AA80B8ECDCA763">
    <w:name w:val="ADD1FB1BF5C94C7785AA80B8ECDCA763"/>
  </w:style>
  <w:style w:type="paragraph" w:customStyle="1" w:styleId="9B9ACC6EDF7C4A119F66D80BA91A3B84">
    <w:name w:val="9B9ACC6EDF7C4A119F66D80BA91A3B84"/>
  </w:style>
  <w:style w:type="paragraph" w:customStyle="1" w:styleId="933B6ED0D6D04FAA825279E3AEAFDA63">
    <w:name w:val="933B6ED0D6D04FAA825279E3AEAFDA63"/>
  </w:style>
  <w:style w:type="paragraph" w:customStyle="1" w:styleId="5574C6D4486F433E9AC3A2996F28252F">
    <w:name w:val="5574C6D4486F433E9AC3A2996F28252F"/>
  </w:style>
  <w:style w:type="paragraph" w:customStyle="1" w:styleId="04CD77164A3D4FEC897CCD30ED5C2C33">
    <w:name w:val="04CD77164A3D4FEC897CCD30ED5C2C33"/>
  </w:style>
  <w:style w:type="paragraph" w:customStyle="1" w:styleId="64D8EA4D0BD14BC48D7F9A97CE365D0C">
    <w:name w:val="64D8EA4D0BD14BC48D7F9A97CE365D0C"/>
  </w:style>
  <w:style w:type="paragraph" w:customStyle="1" w:styleId="D45001ACC48D4F8E84FCD5233A1F97DB">
    <w:name w:val="D45001ACC48D4F8E84FCD5233A1F97DB"/>
  </w:style>
  <w:style w:type="paragraph" w:customStyle="1" w:styleId="19260450161E4F6E94F693BE0965F231">
    <w:name w:val="19260450161E4F6E94F693BE0965F231"/>
  </w:style>
  <w:style w:type="paragraph" w:customStyle="1" w:styleId="2390B46511B14F958E1666F551B15F35">
    <w:name w:val="2390B46511B14F958E1666F551B15F35"/>
  </w:style>
  <w:style w:type="paragraph" w:customStyle="1" w:styleId="D4A1D5332EA94CDDA9AC247437709B0F">
    <w:name w:val="D4A1D5332EA94CDDA9AC247437709B0F"/>
  </w:style>
  <w:style w:type="paragraph" w:customStyle="1" w:styleId="057F57BD03A04898BA0C34E7B560D2F4">
    <w:name w:val="057F57BD03A04898BA0C34E7B560D2F4"/>
  </w:style>
  <w:style w:type="paragraph" w:customStyle="1" w:styleId="001F52FD286E42A5A3EDCA00564000DA">
    <w:name w:val="001F52FD286E42A5A3EDCA00564000DA"/>
  </w:style>
  <w:style w:type="paragraph" w:customStyle="1" w:styleId="466CB8D0C4394F68AC63819DFE6A229A">
    <w:name w:val="466CB8D0C4394F68AC63819DFE6A229A"/>
  </w:style>
  <w:style w:type="paragraph" w:customStyle="1" w:styleId="18493F25ACD54B06821B6A4A76A8CFCD">
    <w:name w:val="18493F25ACD54B06821B6A4A76A8CFCD"/>
  </w:style>
  <w:style w:type="paragraph" w:customStyle="1" w:styleId="EB5B2B6D274A48EF835356843C4C4949">
    <w:name w:val="EB5B2B6D274A48EF835356843C4C4949"/>
  </w:style>
  <w:style w:type="paragraph" w:customStyle="1" w:styleId="BB622469A6014A8CAE9831636603FE7A">
    <w:name w:val="BB622469A6014A8CAE9831636603FE7A"/>
  </w:style>
  <w:style w:type="paragraph" w:customStyle="1" w:styleId="1BE42245368743AF871693BFA98B4FD4">
    <w:name w:val="1BE42245368743AF871693BFA98B4FD4"/>
  </w:style>
  <w:style w:type="paragraph" w:customStyle="1" w:styleId="91D9DB0E25C84FAE9D0AAFF956749CD7">
    <w:name w:val="91D9DB0E25C84FAE9D0AAFF956749CD7"/>
  </w:style>
  <w:style w:type="paragraph" w:customStyle="1" w:styleId="971E1569A7A04891919C3ABA08F98792">
    <w:name w:val="971E1569A7A04891919C3ABA08F98792"/>
  </w:style>
  <w:style w:type="paragraph" w:customStyle="1" w:styleId="ACA84F5FBCC74574A7C9B41630608ABB">
    <w:name w:val="ACA84F5FBCC74574A7C9B41630608ABB"/>
  </w:style>
  <w:style w:type="paragraph" w:customStyle="1" w:styleId="26E88450A588497E8DBBB59CB1143B6A">
    <w:name w:val="26E88450A588497E8DBBB59CB1143B6A"/>
  </w:style>
  <w:style w:type="paragraph" w:customStyle="1" w:styleId="07787919125C4EA6AE394F58A4AB3EB7">
    <w:name w:val="07787919125C4EA6AE394F58A4AB3EB7"/>
  </w:style>
  <w:style w:type="paragraph" w:customStyle="1" w:styleId="3D4DAA1546614680BAFDC59050A5F166">
    <w:name w:val="3D4DAA1546614680BAFDC59050A5F166"/>
  </w:style>
  <w:style w:type="paragraph" w:customStyle="1" w:styleId="E02A06224B14483881E907679D4333CB">
    <w:name w:val="E02A06224B14483881E907679D4333CB"/>
  </w:style>
  <w:style w:type="paragraph" w:customStyle="1" w:styleId="B2DB6F4AEEEA444EAA1385BD1CF6F5F6">
    <w:name w:val="B2DB6F4AEEEA444EAA1385BD1CF6F5F6"/>
  </w:style>
  <w:style w:type="paragraph" w:customStyle="1" w:styleId="A1B2C71F11A24FB6AF16F66C03CA2F47">
    <w:name w:val="A1B2C71F11A24FB6AF16F66C03CA2F47"/>
  </w:style>
  <w:style w:type="paragraph" w:customStyle="1" w:styleId="4D911895DA3B4BA6B0F2BB488751A5E6">
    <w:name w:val="4D911895DA3B4BA6B0F2BB488751A5E6"/>
  </w:style>
  <w:style w:type="paragraph" w:customStyle="1" w:styleId="4CF4C6EA603E491E88C412FF96049D0F">
    <w:name w:val="4CF4C6EA603E491E88C412FF96049D0F"/>
  </w:style>
  <w:style w:type="paragraph" w:customStyle="1" w:styleId="6131F67BF5C64687A5AA350A1A452734">
    <w:name w:val="6131F67BF5C64687A5AA350A1A452734"/>
  </w:style>
  <w:style w:type="paragraph" w:customStyle="1" w:styleId="77727566A08A47BBAF5A0955D3BD94A8">
    <w:name w:val="77727566A08A47BBAF5A0955D3BD94A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2AB157B6-A04A-4BCB-B187-7D3C748481E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UrbanMergeFax.dotx</Template>
  <TotalTime>19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