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	<Relationship Id="rId4" Type="http://schemas.openxmlformats.org/officeDocument/2006/relationships/custom-properties" Target="docProps/custom.xml"/>
	<Relationship Id="rId5" Type="http://schemas.openxmlformats.org/package/2006/relationships/metadata/thumbnail" Target="docProps/thumbnail.jpeg"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509"/>
        <w:gridCol w:w="3787"/>
      </w:tblGrid>
      <w:tr>
        <w:trPr>
          <w:jc w:val="center"/>
        </w:trPr>
        <w:tc>
          <w:tcPr>
            <w:tcW w:w="3161" w:type="pct"/>
            <w:shd w:val="clear" w:color="auto" w:fill="000000" w:themeFill="text1"/>
          </w:tcPr>
          <w:p>
            <w:pPr>
              <w:rPr>
                <w:b/>
                <w:caps/>
                <w:spacing w:val="5"/>
                <w:sz w:val="8"/>
                <w:szCs w:val="8"/>
              </w:rPr>
            </w:pPr>
          </w:p>
        </w:tc>
        <w:tc>
          <w:tcPr>
            <w:tcW w:w="1839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>
            <w:pPr>
              <w:rPr>
                <w:sz w:val="8"/>
                <w:szCs w:val="8"/>
              </w:rPr>
            </w:pPr>
          </w:p>
        </w:tc>
      </w:tr>
      <w:tr>
        <w:trPr>
          <w:jc w:val="center"/>
        </w:trPr>
        <w:tc>
          <w:tcPr>
            <w:tcW w:w="3161" w:type="pct"/>
            <w:shd w:val="clear" w:color="auto" w:fill="auto"/>
          </w:tcPr>
          <w:p>
            <w:pPr>
              <w:rPr>
                <w:b/>
                <w:caps/>
                <w:spacing w:val="5"/>
                <w:sz w:val="8"/>
                <w:szCs w:val="8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>
            <w:pPr>
              <w:rPr>
                <w:sz w:val="6"/>
                <w:szCs w:val="6"/>
              </w:rPr>
            </w:pPr>
          </w:p>
        </w:tc>
      </w:tr>
      <w:tr>
        <w:trPr>
          <w:jc w:val="center"/>
        </w:trPr>
        <w:tc>
          <w:tcPr>
            <w:tcW w:w="3161" w:type="pct"/>
            <w:shd w:val="clear" w:color="auto" w:fill="auto"/>
          </w:tcPr>
          <w:p>
            <w:pPr>
              <w:rPr>
                <w:b/>
                <w:caps/>
                <w:spacing w:val="5"/>
                <w:sz w:val="4"/>
                <w:szCs w:val="4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>
            <w:pPr>
              <w:rPr>
                <w:sz w:val="4"/>
                <w:szCs w:val="4"/>
              </w:rPr>
            </w:pPr>
          </w:p>
        </w:tc>
      </w:tr>
      <w:tr>
        <w:trPr>
          <w:jc w:val="center"/>
        </w:trPr>
        <w:tc>
          <w:tcPr>
            <w:tcW w:w="3161" w:type="pct"/>
            <w:shd w:val="clear" w:color="auto" w:fill="auto"/>
          </w:tcPr>
          <w:p>
            <w:pPr>
              <w:rPr>
                <w:b/>
                <w:caps/>
                <w:spacing w:val="5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</w:tcBorders>
            <w:shd w:val="clear" w:color="auto" w:fill="auto"/>
          </w:tcPr>
          <w:p/>
        </w:tc>
      </w:tr>
      <w:tr>
        <w:trPr>
          <w:trHeight w:val="2055"/>
          <w:jc w:val="center"/>
        </w:trPr>
        <w:tc>
          <w:tcPr>
            <w:tcW w:w="3161" w:type="pct"/>
            <w:shd w:val="clear" w:color="auto" w:fill="auto"/>
          </w:tcPr>
          <w:sdt>
            <w:sdtPr>
              <w:rPr>
                <w:b/>
                <w:caps/>
                <w:spacing w:val="5"/>
              </w:rPr>
              <w:id w:val="160223437"/>
              <w:placeholder>
                <w:docPart w:val="E6EA677EFAD74A20BA102A17729B598A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p>
                <w:pPr>
                  <w:rPr>
                    <w:b/>
                    <w:caps/>
                    <w:spacing w:val="5"/>
                  </w:rPr>
                </w:pPr>
                <w:r>
                  <w:rPr>
                    <w:b/>
                    <w:caps/>
                    <w:spacing w:val="5"/>
                  </w:rPr>
                  <w:t>[Type the sender company name]</w:t>
                </w:r>
              </w:p>
            </w:sdtContent>
          </w:sdt>
          <w:p>
            <w:sdt>
              <w:sdtPr>
                <w:id w:val="108565746"/>
                <w:placeholder>
                  <w:docPart w:val="22EB7C72BAEA4252A66FC0AE340ECCCF"/>
                </w:placeholder>
                <w:showingPlcHdr/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Content>
                <w:r>
                  <w:t>[Type the company address]</w:t>
                </w:r>
              </w:sdtContent>
            </w:sdt>
          </w:p>
          <w:p>
            <w:sdt>
              <w:sdtPr>
                <w:id w:val="108565759"/>
                <w:placeholder>
                  <w:docPart w:val="D46F6852AEC34141BECCDEE441CA5140"/>
                </w:placeholder>
                <w:showingPlcHdr/>
                <w:dataBinding w:prefixMappings="xmlns:ns0='http://schemas.microsoft.com/office/2006/coverPageProps'" w:xpath="/ns0:CoverPageProperties[1]/ns0:CompanyPhone[1]" w:storeItemID="{55AF091B-3C7A-41E3-B477-F2FDAA23CFDA}"/>
                <w:text/>
              </w:sdtPr>
              <w:sdtContent>
                <w:r>
                  <w:t>[Type the phone number]</w:t>
                </w:r>
              </w:sdtContent>
            </w:sdt>
          </w:p>
          <w:sdt>
            <w:sdtPr>
              <w:id w:val="108565774"/>
              <w:placeholder>
                <w:docPart w:val="C064B3F3FDBE4AB8B4156EED7E5D4D89"/>
              </w:placeholder>
              <w:temporary/>
              <w:showingPlcHdr/>
              <w:text/>
            </w:sdtPr>
            <w:sdtContent>
              <w:p>
                <w:pPr>
                  <w:tabs>
                    <w:tab w:val="left" w:pos="4923"/>
                  </w:tabs>
                </w:pPr>
                <w:r>
                  <w:t>[Type the web address]</w:t>
                </w:r>
                <w:r>
                  <w:rPr>
                    <w:rFonts w:ascii="Gill Sans MT" w:hAnsi="Gill Sans MT"/>
                    <w:color w:val="4F271C"/>
                    <w:sz w:val="32"/>
                    <w:szCs w:val="32"/>
                  </w:rPr>
                  <w:tab/>
                </w:r>
              </w:p>
            </w:sdtContent>
          </w:sdt>
          <w:p>
            <w:pPr>
              <w:tabs>
                <w:tab w:val="left" w:pos="4923"/>
              </w:tabs>
            </w:pPr>
          </w:p>
          <w:sdt>
            <w:sdtPr>
              <w:id w:val="84666719"/>
              <w:placeholder>
                <w:docPart w:val="74EE4F13D25B4FCFB32944C0C370C647"/>
              </w:placeholder>
              <w:showingPlcHdr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Content>
              <w:p>
                <w:r>
                  <w:t>[Pick the date]</w:t>
                </w:r>
              </w:p>
            </w:sdtContent>
          </w:sdt>
        </w:tc>
        <w:tc>
          <w:tcPr>
            <w:tcW w:w="1839" w:type="pct"/>
            <w:shd w:val="clear" w:color="auto" w:fill="auto"/>
            <w:tcMar>
              <w:left w:w="0" w:type="dxa"/>
              <w:right w:w="115" w:type="dxa"/>
            </w:tcMar>
          </w:tcPr>
          <w:p>
            <w:pPr>
              <w:rPr>
                <w:rFonts w:asciiTheme="majorHAnsi" w:hAnsiTheme="majorHAnsi"/>
              </w:rPr>
            </w:pPr>
            <w:r>
              <w:rPr>
                <w:sz w:val="144"/>
                <w:szCs w:val="144"/>
              </w:rPr>
              <w:t>Fax</w:t>
            </w:r>
            <w:r>
              <w:rPr>
                <w:b/>
                <w:caps/>
                <w:spacing w:val="5"/>
              </w:rPr>
              <w:t xml:space="preserve"> </w:t>
            </w:r>
          </w:p>
          <w:p>
            <w:pPr>
              <w:rPr>
                <w:rFonts w:asciiTheme="majorHAnsi" w:hAnsiTheme="majorHAnsi"/>
              </w:rPr>
            </w:pPr>
          </w:p>
        </w:tc>
      </w:tr>
    </w:tbl>
    <w:p/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91"/>
        <w:gridCol w:w="5805"/>
      </w:tblGrid>
      <w:tr>
        <w:trPr>
          <w:trHeight w:val="364"/>
          <w:jc w:val="center"/>
        </w:trPr>
        <w:tc>
          <w:tcPr>
            <w:tcW w:w="2181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pPr>
              <w:rPr>
                <w:b/>
              </w:rPr>
            </w:pPr>
            <w:r>
              <w:rPr>
                <w:rStyle w:val="CategoryChar"/>
                <w:b/>
              </w:rPr>
              <w:t>TO:</w:t>
            </w:r>
            <w:r>
              <w:rPr>
                <w:b/>
              </w:rPr>
              <w:t xml:space="preserve"> </w:t>
            </w:r>
            <w:sdt>
              <w:sdtPr>
                <w:rPr>
                  <w:rFonts w:cs="Arial"/>
                  <w:b/>
                  <w:color w:val="000000" w:themeColor="text1"/>
                </w:rPr>
                <w:id w:val="109620907"/>
                <w:placeholder>
                  <w:docPart w:val="CD2DAC3606A14A4D9E9162B20A71B333"/>
                </w:placeholder>
                <w:temporary/>
                <w:showingPlcHdr/>
                <w:text/>
              </w:sdtPr>
              <w:sdtContent>
                <w:r>
                  <w:rPr>
                    <w:rFonts w:cs="Arial"/>
                    <w:b/>
                    <w:color w:val="000000" w:themeColor="text1"/>
                  </w:rPr>
                  <w:t>[Type recipient name]</w:t>
                </w:r>
              </w:sdtContent>
            </w:sdt>
          </w:p>
        </w:tc>
        <w:tc>
          <w:tcPr>
            <w:tcW w:w="2819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pPr>
              <w:rPr>
                <w:b/>
              </w:rPr>
            </w:pPr>
            <w:r>
              <w:rPr>
                <w:rStyle w:val="CategoryChar"/>
                <w:b/>
              </w:rPr>
              <w:t>FROM: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60223393"/>
                <w:placeholder>
                  <w:docPart w:val="F089126F3C9243B78996CFEB37C33F5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r>
                  <w:rPr>
                    <w:b/>
                  </w:rPr>
                  <w:t>[Type the sender name]</w:t>
                </w:r>
              </w:sdtContent>
            </w:sdt>
          </w:p>
        </w:tc>
      </w:tr>
      <w:tr>
        <w:trPr>
          <w:trHeight w:val="364"/>
          <w:jc w:val="center"/>
        </w:trPr>
        <w:sdt>
          <w:sdtPr>
            <w:rPr>
              <w:caps/>
            </w:rPr>
            <w:id w:val="160223418"/>
            <w:placeholder>
              <w:docPart w:val="80C21E8EEA014B55B25B420CA0C4C627"/>
            </w:placeholder>
            <w:temporary/>
            <w:showingPlcHdr/>
            <w:text/>
          </w:sdtPr>
          <w:sdtContent>
            <w:tc>
              <w:tcPr>
                <w:tcW w:w="2181" w:type="pct"/>
                <w:tcBorders>
                  <w:top w:val="dashed" w:sz="4" w:space="0" w:color="000000" w:themeColor="text1"/>
                  <w:bottom w:val="dashed" w:sz="4" w:space="0" w:color="000000" w:themeColor="text1"/>
                </w:tcBorders>
                <w:shd w:val="clear" w:color="auto" w:fill="auto"/>
                <w:vAlign w:val="bottom"/>
              </w:tcPr>
              <w:p>
                <w:pPr>
                  <w:rPr>
                    <w:caps/>
                  </w:rPr>
                </w:pPr>
                <w:r>
                  <w:t>[TYPE THE RECIPIENT COMPANY NAME]</w:t>
                </w:r>
              </w:p>
            </w:tc>
          </w:sdtContent>
        </w:sdt>
        <w:tc>
          <w:tcPr>
            <w:tcW w:w="281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PAGES:</w:t>
            </w:r>
            <w:r>
              <w:t xml:space="preserve">  </w:t>
            </w:r>
            <w:sdt>
              <w:sdtPr>
                <w:rPr>
                  <w:rFonts w:eastAsia="Times New Roman" w:cs="Times New Roman"/>
                  <w:color w:val="000000"/>
                </w:rPr>
                <w:id w:val="179003379"/>
                <w:placeholder>
                  <w:docPart w:val="677085E7A4D449278E0FA06E7BB02592"/>
                </w:placeholder>
                <w:temporary/>
                <w:showingPlcHdr/>
                <w:text/>
              </w:sdtPr>
              <w:sdtContent>
                <w:r>
                  <w:rPr>
                    <w:rFonts w:eastAsia="Times New Roman" w:cs="Times New Roman"/>
                    <w:color w:val="000000"/>
                  </w:rPr>
                  <w:t>[Type the number of pages]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2181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FAX:</w:t>
            </w:r>
            <w:r>
              <w:t xml:space="preserve"> </w:t>
            </w:r>
            <w:sdt>
              <w:sdtPr>
                <w:id w:val="160223326"/>
                <w:placeholder>
                  <w:docPart w:val="B2437FC98C964885B4CCC40EB3874BE7"/>
                </w:placeholder>
                <w:temporary/>
                <w:showingPlcHdr/>
                <w:text/>
              </w:sdtPr>
              <w:sdtContent>
                <w:r>
                  <w:t>[Type the recipient fax number]</w:t>
                </w:r>
              </w:sdtContent>
            </w:sdt>
          </w:p>
        </w:tc>
        <w:tc>
          <w:tcPr>
            <w:tcW w:w="2819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FAX:</w:t>
            </w:r>
            <w:r>
              <w:t xml:space="preserve">  </w:t>
            </w:r>
            <w:sdt>
              <w:sdtPr>
                <w:id w:val="160223341"/>
                <w:placeholder>
                  <w:docPart w:val="B4022B9E51594789B63F6EC061E4A38D"/>
                </w:placeholder>
                <w:temporary/>
                <w:showingPlcHdr/>
                <w:text/>
              </w:sdtPr>
              <w:sdtContent>
                <w:r>
                  <w:t>[Type the sender fax number]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2181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PHONE:</w:t>
            </w:r>
            <w:r>
              <w:t xml:space="preserve">  </w:t>
            </w:r>
            <w:sdt>
              <w:sdtPr>
                <w:id w:val="160223352"/>
                <w:placeholder>
                  <w:docPart w:val="808F9F7CC3784259A0ED7F9A69F16D4E"/>
                </w:placeholder>
                <w:temporary/>
                <w:showingPlcHdr/>
                <w:text/>
              </w:sdtPr>
              <w:sdtContent>
                <w:r>
                  <w:t>[Type the  recipient phone number]</w:t>
                </w:r>
              </w:sdtContent>
            </w:sdt>
          </w:p>
        </w:tc>
        <w:tc>
          <w:tcPr>
            <w:tcW w:w="2819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PHONE:</w:t>
            </w:r>
            <w:r>
              <w:t xml:space="preserve">  </w:t>
            </w:r>
            <w:sdt>
              <w:sdtPr>
                <w:id w:val="160223365"/>
                <w:placeholder>
                  <w:docPart w:val="7D80B0C5C1194747A00328119F22DA15"/>
                </w:placeholder>
                <w:temporary/>
                <w:showingPlcHdr/>
                <w:text/>
              </w:sdtPr>
              <w:sdtContent>
                <w:r>
                  <w:t>[Type the sender phone number]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2181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>
            <w:pPr>
              <w:rPr>
                <w:szCs w:val="20"/>
              </w:rPr>
            </w:pPr>
          </w:p>
        </w:tc>
        <w:tc>
          <w:tcPr>
            <w:tcW w:w="2819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>
            <w:pPr>
              <w:rPr>
                <w:szCs w:val="20"/>
              </w:rPr>
            </w:pPr>
          </w:p>
        </w:tc>
      </w:tr>
      <w:tr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>
            <w:pPr>
              <w:rPr>
                <w:szCs w:val="20"/>
              </w:rPr>
            </w:pPr>
            <w:r>
              <w:rPr>
                <w:rStyle w:val="CategoryChar"/>
              </w:rPr>
              <w:t>CC:</w:t>
            </w:r>
            <w:r>
              <w:t xml:space="preserve"> </w:t>
            </w:r>
            <w:sdt>
              <w:sdtPr>
                <w:rPr>
                  <w:rFonts w:eastAsia="Times New Roman" w:cs="Times New Roman"/>
                  <w:color w:val="000000"/>
                </w:rPr>
                <w:id w:val="109620945"/>
                <w:placeholder>
                  <w:docPart w:val="1B0BF6D36A7B46FDBD635D2BE0820675"/>
                </w:placeholder>
                <w:temporary/>
                <w:showingPlcHdr/>
                <w:text/>
              </w:sdtPr>
              <w:sdtContent>
                <w:r>
                  <w:rPr>
                    <w:rFonts w:eastAsia="Times New Roman" w:cs="Times New Roman"/>
                    <w:color w:val="000000"/>
                  </w:rPr>
                  <w:t>[Type text]</w:t>
                </w:r>
              </w:sdtContent>
            </w:sdt>
          </w:p>
        </w:tc>
      </w:tr>
      <w:tr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>
            <w:r>
              <w:rPr>
                <w:rStyle w:val="CategoryChar"/>
              </w:rPr>
              <w:t>RE:</w:t>
            </w:r>
            <w:r>
              <w:t xml:space="preserve"> </w:t>
            </w:r>
            <w:sdt>
              <w:sdtPr>
                <w:id w:val="160223376"/>
                <w:placeholder>
                  <w:docPart w:val="7D8DFC8DD4E1449C858C8434D2B9D040"/>
                </w:placeholder>
                <w:temporary/>
                <w:showingPlcHdr/>
                <w:text/>
              </w:sdtPr>
              <w:sdtContent>
                <w:r>
                  <w:t>[Type text]</w:t>
                </w:r>
              </w:sdtContent>
            </w:sdt>
          </w:p>
        </w:tc>
      </w:tr>
      <w:tr>
        <w:trPr>
          <w:trHeight w:val="360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</w:tcBorders>
            <w:shd w:val="clear" w:color="auto" w:fill="auto"/>
            <w:vAlign w:val="bottom"/>
          </w:tcPr>
          <w:p>
            <w:pPr>
              <w:pStyle w:val="Comments"/>
              <w:framePr w:hSpace="0" w:wrap="auto" w:hAnchor="text" w:xAlign="left" w:yAlign="inline"/>
              <w:rPr>
                <w:sz w:val="20"/>
                <w:szCs w:val="20"/>
              </w:rPr>
            </w:pPr>
            <w:r>
              <w:t>COMMENTS:</w:t>
            </w:r>
          </w:p>
        </w:tc>
      </w:tr>
      <w:tr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sdt>
            <w:sdtPr>
              <w:id w:val="31776452"/>
              <w:placeholder>
                <w:docPart w:val="A4445B711F7D4705B5B882B3ED179E6E"/>
              </w:placeholder>
              <w:temporary/>
              <w:showingPlcHdr/>
              <w:text/>
            </w:sdtPr>
            <w:sdtContent>
              <w:p>
                <w:pPr>
                  <w:pStyle w:val="CommentsText"/>
                </w:pPr>
                <w:r>
                  <w:t>[Type comments]</w:t>
                </w:r>
              </w:p>
            </w:sdtContent>
          </w:sdt>
          <w:p>
            <w:pPr>
              <w:pStyle w:val="CommentsText"/>
            </w:pPr>
          </w:p>
        </w:tc>
      </w:tr>
    </w:tbl>
    <w:p/>
    <w:p/>
    <w:p/>
    <w:tbl>
      <w:tblPr>
        <w:tblStyle w:val="TableGrid"/>
        <w:tblpPr w:leftFromText="187" w:rightFromText="187" w:horzAnchor="margin" w:tblpXSpec="center" w:tblpYSpec="bottom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68"/>
        <w:gridCol w:w="10028"/>
      </w:tblGrid>
      <w:tr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/>
        </w:tc>
      </w:tr>
      <w:tr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>
            <w:r>
              <w:t>Urgent</w:t>
            </w:r>
          </w:p>
        </w:tc>
      </w:tr>
      <w:tr>
        <w:trPr>
          <w:trHeight w:val="180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/>
        </w:tc>
      </w:tr>
      <w:tr>
        <w:trPr>
          <w:trHeight w:val="15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>
            <w:r>
              <w:t>Please review</w:t>
            </w:r>
          </w:p>
        </w:tc>
      </w:tr>
      <w:tr>
        <w:trPr>
          <w:trHeight w:val="19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/>
        </w:tc>
      </w:tr>
      <w:tr>
        <w:trPr>
          <w:trHeight w:val="13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>
            <w:r>
              <w:t>Please comment</w:t>
            </w:r>
          </w:p>
        </w:tc>
      </w:tr>
      <w:tr>
        <w:trPr>
          <w:trHeight w:val="13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/>
        </w:tc>
      </w:tr>
      <w:tr>
        <w:trPr>
          <w:trHeight w:val="7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/>
        </w:tc>
        <w:tc>
          <w:tcPr>
            <w:tcW w:w="4870" w:type="pct"/>
            <w:tcBorders>
              <w:top w:val="nil"/>
              <w:left w:val="single" w:sz="4" w:space="0" w:color="auto"/>
            </w:tcBorders>
            <w:shd w:val="clear" w:color="auto" w:fill="auto"/>
          </w:tcPr>
          <w:p>
            <w:r>
              <w:t>For your records</w:t>
            </w:r>
          </w:p>
        </w:tc>
      </w:tr>
    </w:tbl>
    <w:p/>
    <w:sectPr>
      <w:footerReference w:type="even" r:id="rId8"/>
      <w:footerReference w:type="default" r:id="rId9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>
        <w:color w:val="000000" w:themeColor="text1"/>
      </w:rPr>
    </w:pPr>
    <w:fldSimple w:instr=" PAGE   \* MERGEFORMAT ">
      <w:r>
        <w:rPr>
          <w:noProof/>
        </w:rPr>
        <w:t>2</w:t>
      </w:r>
    </w:fldSimple>
    <w:r>
      <w:t xml:space="preserve"> </w:t>
    </w:r>
    <w:r>
      <w:rPr>
        <w:color w:val="000000" w:themeColor="text1"/>
      </w:rPr>
      <w:sym w:font="Wingdings 2" w:char="F097"/>
    </w:r>
    <w:r>
      <w:rPr>
        <w:color w:val="000000" w:themeColor="text1"/>
      </w:rPr>
      <w:t xml:space="preserve"> </w:t>
    </w:r>
  </w:p>
  <w:p>
    <w:r>
      <w:pict>
        <v:group id="_x0000_s12299" style="width:183.3pt;height:3.55pt;mso-position-horizontal-relative:char;mso-position-vertical-relative:line" coordorigin="1804,15122" coordsize="3666,7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00" type="#_x0000_t32" style="position:absolute;left:1804;top:15122;width:2723;height:0;rotation:180" o:connectortype="straight" strokecolor="black [3213]" strokeweight="1.5pt"/>
          <v:shape id="_x0000_s12301" type="#_x0000_t32" style="position:absolute;left:1804;top:15193;width:3666;height:0;rotation:180" o:connectortype="straight" strokecolor="black [3213]" strokeweight=".25pt"/>
          <w10:anchorlock/>
        </v:group>
      </w:pict>
    </w:r>
  </w:p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fldSimple w:instr=" PAGE   \* MERGEFORMAT ">
      <w:r>
        <w:rPr>
          <w:noProof/>
        </w:rPr>
        <w:t>3</w:t>
      </w:r>
    </w:fldSimple>
    <w:r>
      <w:t xml:space="preserve"> </w:t>
    </w:r>
    <w:r>
      <w:rPr>
        <w:color w:val="000000" w:themeColor="text1"/>
      </w:rPr>
      <w:sym w:font="Wingdings 2" w:char="F097"/>
    </w:r>
    <w:r>
      <w:t xml:space="preserve"> </w:t>
    </w:r>
  </w:p>
  <w:p>
    <w:pPr>
      <w:jc w:val="right"/>
    </w:pPr>
    <w:r>
      <w:pict>
        <v:group id="_x0000_s12302" style="width:183.3pt;height:3.55pt;mso-wrap-distance-left:0;mso-wrap-distance-right:0;mso-position-horizontal-relative:char;mso-position-vertical-relative:line" coordorigin="7606,15084" coordsize="3666,71" wrapcoords="5400 -4320 -89 12960 -89 17280 21689 17280 21689 -4320 5400 -432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03" type="#_x0000_t32" style="position:absolute;left:8548;top:15084;width:2723;height:0;rotation:180" o:connectortype="straight" strokecolor="black [3213]" strokeweight="1.5pt"/>
          <v:shape id="_x0000_s12304" type="#_x0000_t32" style="position:absolute;left:7606;top:15155;width:3666;height:0;rotation:180" o:connectortype="straight" strokecolor="black [3213]" strokeweight=".25pt"/>
          <w10:wrap anchorx="margin"/>
          <w10:anchorlock/>
        </v:group>
      </w:pict>
    </w:r>
  </w:p>
  <w:p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E73E0"/>
    <w:multiLevelType w:val="multilevel"/>
    <w:tmpl w:val="33B056D0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 w:themeColor="accent3"/>
        <w:sz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12305">
      <o:colormenu v:ext="edit" strokecolor="none [3213]"/>
    </o:shapedefaults>
    <o:shapelayout v:ext="edit">
      <o:idmap v:ext="edit" data="12"/>
      <o:rules v:ext="edit">
        <o:r id="V:Rule5" type="connector" idref="#_x0000_s12301"/>
        <o:r id="V:Rule6" type="connector" idref="#_x0000_s12303"/>
        <o:r id="V:Rule7" type="connector" idref="#_x0000_s12304"/>
        <o:r id="V:Rule8" type="connector" idref="#_x0000_s12300"/>
      </o:rules>
    </o:shapelayout>
  </w:hdrShapeDefaults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05">
      <o:colormenu v:ext="edit" strokecolor="none [3213]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12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Ind w:w="0" w:type="dxa"/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6EA677EFAD74A20BA102A17729B5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348E4-CCD2-490F-93D3-DE251A68BC68}"/>
      </w:docPartPr>
      <w:docPartBody>
        <w:p>
          <w:pPr>
            <w:pStyle w:val="E6EA677EFAD74A20BA102A17729B598A"/>
          </w:pPr>
          <w:r>
            <w:rPr>
              <w:b/>
              <w:caps/>
              <w:spacing w:val="5"/>
            </w:rPr>
            <w:t>[Type the sender company name]</w:t>
          </w:r>
        </w:p>
      </w:docPartBody>
    </w:docPart>
    <w:docPart>
      <w:docPartPr>
        <w:name w:val="22EB7C72BAEA4252A66FC0AE340EC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33301-4431-48C2-A469-FF8A85344600}"/>
      </w:docPartPr>
      <w:docPartBody>
        <w:p>
          <w:pPr>
            <w:pStyle w:val="22EB7C72BAEA4252A66FC0AE340ECCCF"/>
          </w:pPr>
          <w:r>
            <w:t>[Type the company address]</w:t>
          </w:r>
        </w:p>
      </w:docPartBody>
    </w:docPart>
    <w:docPart>
      <w:docPartPr>
        <w:name w:val="D46F6852AEC34141BECCDEE441CA5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9CB33-B52F-4F18-AF0D-E80E65F497D4}"/>
      </w:docPartPr>
      <w:docPartBody>
        <w:p>
          <w:pPr>
            <w:pStyle w:val="D46F6852AEC34141BECCDEE441CA5140"/>
          </w:pPr>
          <w:r>
            <w:t>[Type the phone number]</w:t>
          </w:r>
        </w:p>
      </w:docPartBody>
    </w:docPart>
    <w:docPart>
      <w:docPartPr>
        <w:name w:val="C064B3F3FDBE4AB8B4156EED7E5D4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A988A-3F38-4919-AAF2-DA2DE49BEDE0}"/>
      </w:docPartPr>
      <w:docPartBody>
        <w:p>
          <w:pPr>
            <w:pStyle w:val="C064B3F3FDBE4AB8B4156EED7E5D4D89"/>
          </w:pPr>
          <w:r>
            <w:t>[Type the web address]</w:t>
          </w:r>
          <w:r>
            <w:rPr>
              <w:rFonts w:ascii="Gill Sans MT" w:hAnsi="Gill Sans MT"/>
              <w:color w:val="4F271C"/>
              <w:sz w:val="32"/>
              <w:szCs w:val="32"/>
            </w:rPr>
            <w:tab/>
          </w:r>
        </w:p>
      </w:docPartBody>
    </w:docPart>
    <w:docPart>
      <w:docPartPr>
        <w:name w:val="74EE4F13D25B4FCFB32944C0C370C6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95E36-FFE3-4F70-9C91-4CA113A980C9}"/>
      </w:docPartPr>
      <w:docPartBody>
        <w:p>
          <w:pPr>
            <w:pStyle w:val="74EE4F13D25B4FCFB32944C0C370C647"/>
          </w:pPr>
          <w:r>
            <w:t>[Pick the date]</w:t>
          </w:r>
        </w:p>
      </w:docPartBody>
    </w:docPart>
    <w:docPart>
      <w:docPartPr>
        <w:name w:val="CD2DAC3606A14A4D9E9162B20A71B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07F60-7BE7-477B-BA27-C18FB6E026DD}"/>
      </w:docPartPr>
      <w:docPartBody>
        <w:p>
          <w:pPr>
            <w:pStyle w:val="CD2DAC3606A14A4D9E9162B20A71B333"/>
          </w:pPr>
          <w:r>
            <w:rPr>
              <w:rFonts w:cs="Arial"/>
              <w:b/>
              <w:color w:val="000000" w:themeColor="text1"/>
            </w:rPr>
            <w:t>[Type recipient name]</w:t>
          </w:r>
        </w:p>
      </w:docPartBody>
    </w:docPart>
    <w:docPart>
      <w:docPartPr>
        <w:name w:val="F089126F3C9243B78996CFEB37C33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5F068-A647-40AA-9507-783162664C0D}"/>
      </w:docPartPr>
      <w:docPartBody>
        <w:p>
          <w:pPr>
            <w:pStyle w:val="F089126F3C9243B78996CFEB37C33F5A"/>
          </w:pPr>
          <w:r>
            <w:rPr>
              <w:b/>
            </w:rPr>
            <w:t>[Type the sender name]</w:t>
          </w:r>
        </w:p>
      </w:docPartBody>
    </w:docPart>
    <w:docPart>
      <w:docPartPr>
        <w:name w:val="80C21E8EEA014B55B25B420CA0C4C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F314F-7994-4205-A20F-C3F4E61FB7F9}"/>
      </w:docPartPr>
      <w:docPartBody>
        <w:p>
          <w:pPr>
            <w:pStyle w:val="80C21E8EEA014B55B25B420CA0C4C627"/>
          </w:pPr>
          <w:r>
            <w:t>[TYPE THE RECIPIENT COMPANY NAME]</w:t>
          </w:r>
        </w:p>
      </w:docPartBody>
    </w:docPart>
    <w:docPart>
      <w:docPartPr>
        <w:name w:val="677085E7A4D449278E0FA06E7BB02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DB688-A2B0-4EBD-9DF1-29191FEEE5C0}"/>
      </w:docPartPr>
      <w:docPartBody>
        <w:p>
          <w:pPr>
            <w:pStyle w:val="677085E7A4D449278E0FA06E7BB02592"/>
          </w:pPr>
          <w:r>
            <w:rPr>
              <w:rFonts w:eastAsia="Times New Roman" w:cs="Times New Roman"/>
              <w:color w:val="000000"/>
            </w:rPr>
            <w:t>[Type the number of pages]</w:t>
          </w:r>
        </w:p>
      </w:docPartBody>
    </w:docPart>
    <w:docPart>
      <w:docPartPr>
        <w:name w:val="B2437FC98C964885B4CCC40EB3874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8FE65-67CC-4AD6-B659-2C3EE79397A8}"/>
      </w:docPartPr>
      <w:docPartBody>
        <w:p>
          <w:pPr>
            <w:pStyle w:val="B2437FC98C964885B4CCC40EB3874BE7"/>
          </w:pPr>
          <w:r>
            <w:t>[Type the recipient fax number]</w:t>
          </w:r>
        </w:p>
      </w:docPartBody>
    </w:docPart>
    <w:docPart>
      <w:docPartPr>
        <w:name w:val="B4022B9E51594789B63F6EC061E4A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57297-068E-4D45-8435-3C5A8058A8C7}"/>
      </w:docPartPr>
      <w:docPartBody>
        <w:p>
          <w:pPr>
            <w:pStyle w:val="B4022B9E51594789B63F6EC061E4A38D"/>
          </w:pPr>
          <w:r>
            <w:t>[Type the sender fax number]</w:t>
          </w:r>
        </w:p>
      </w:docPartBody>
    </w:docPart>
    <w:docPart>
      <w:docPartPr>
        <w:name w:val="808F9F7CC3784259A0ED7F9A69F16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2E9DC-7E5C-4FF6-99E5-46B436629013}"/>
      </w:docPartPr>
      <w:docPartBody>
        <w:p>
          <w:pPr>
            <w:pStyle w:val="808F9F7CC3784259A0ED7F9A69F16D4E"/>
          </w:pPr>
          <w:r>
            <w:t>[Type the  recipient phone number]</w:t>
          </w:r>
        </w:p>
      </w:docPartBody>
    </w:docPart>
    <w:docPart>
      <w:docPartPr>
        <w:name w:val="7D80B0C5C1194747A00328119F22D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91CBB1-631B-4C97-93D1-F17C29711414}"/>
      </w:docPartPr>
      <w:docPartBody>
        <w:p>
          <w:pPr>
            <w:pStyle w:val="7D80B0C5C1194747A00328119F22DA15"/>
          </w:pPr>
          <w:r>
            <w:t>[Type the sender phone number]</w:t>
          </w:r>
        </w:p>
      </w:docPartBody>
    </w:docPart>
    <w:docPart>
      <w:docPartPr>
        <w:name w:val="1B0BF6D36A7B46FDBD635D2BE0820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B961-B3CA-4D77-AB86-433C682D5036}"/>
      </w:docPartPr>
      <w:docPartBody>
        <w:p>
          <w:pPr>
            <w:pStyle w:val="1B0BF6D36A7B46FDBD635D2BE0820675"/>
          </w:pPr>
          <w:r>
            <w:rPr>
              <w:rFonts w:eastAsia="Times New Roman" w:cs="Times New Roman"/>
              <w:color w:val="000000"/>
            </w:rPr>
            <w:t>[Type text]</w:t>
          </w:r>
        </w:p>
      </w:docPartBody>
    </w:docPart>
    <w:docPart>
      <w:docPartPr>
        <w:name w:val="7D8DFC8DD4E1449C858C8434D2B9D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D75BC-3BAB-4A63-88DB-2BE402ADA378}"/>
      </w:docPartPr>
      <w:docPartBody>
        <w:p>
          <w:pPr>
            <w:pStyle w:val="7D8DFC8DD4E1449C858C8434D2B9D040"/>
          </w:pPr>
          <w:r>
            <w:t>[Type text]</w:t>
          </w:r>
        </w:p>
      </w:docPartBody>
    </w:docPart>
    <w:docPart>
      <w:docPartPr>
        <w:name w:val="A4445B711F7D4705B5B882B3ED179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905B8-6B17-44AA-86AB-01AE79CF365C}"/>
      </w:docPartPr>
      <w:docPartBody>
        <w:p>
          <w:pPr>
            <w:pStyle w:val="A4445B711F7D4705B5B882B3ED179E6E"/>
          </w:pPr>
          <w:r>
            <w:rPr>
              <w:rFonts w:asciiTheme="majorHAnsi" w:hAnsiTheme="majorHAnsi"/>
            </w:rPr>
            <w:t>[Type comments]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C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761B0F9B0DA4C6F863BBCB2442AC675">
    <w:name w:val="1761B0F9B0DA4C6F863BBCB2442AC675"/>
    <w:rsid w:val="00E67C49"/>
  </w:style>
  <w:style w:type="paragraph" w:customStyle="1" w:styleId="13DF46110A9E4A28B09EFCA64A2CE875">
    <w:name w:val="13DF46110A9E4A28B09EFCA64A2CE875"/>
    <w:rsid w:val="00E67C49"/>
  </w:style>
  <w:style w:type="paragraph" w:customStyle="1" w:styleId="112D746DA3884C369AD39E7A526FD42D">
    <w:name w:val="112D746DA3884C369AD39E7A526FD42D"/>
    <w:rsid w:val="00E67C49"/>
  </w:style>
  <w:style w:type="paragraph" w:customStyle="1" w:styleId="6C0BE64B04E54A76B121C9E66C10DB78">
    <w:name w:val="6C0BE64B04E54A76B121C9E66C10DB78"/>
    <w:rsid w:val="00E67C49"/>
  </w:style>
  <w:style w:type="paragraph" w:customStyle="1" w:styleId="729389E5552D46D4AB5082D13FA7E1CB">
    <w:name w:val="729389E5552D46D4AB5082D13FA7E1CB"/>
    <w:rsid w:val="00E67C49"/>
  </w:style>
  <w:style w:type="paragraph" w:customStyle="1" w:styleId="2CCD7C454C434B198A28AFACE8999D4E">
    <w:name w:val="2CCD7C454C434B198A28AFACE8999D4E"/>
    <w:rsid w:val="00E67C49"/>
  </w:style>
  <w:style w:type="paragraph" w:customStyle="1" w:styleId="F9C21D6EBF914FA3A580DDF9C4D161D1">
    <w:name w:val="F9C21D6EBF914FA3A580DDF9C4D161D1"/>
    <w:rsid w:val="00E67C49"/>
  </w:style>
  <w:style w:type="paragraph" w:customStyle="1" w:styleId="564704D830FB425E80BAFC8FAD9CEA6A">
    <w:name w:val="564704D830FB425E80BAFC8FAD9CEA6A"/>
    <w:rsid w:val="00E67C49"/>
  </w:style>
  <w:style w:type="paragraph" w:customStyle="1" w:styleId="5DCFA414655C45FEA61A0D27BC179C60">
    <w:name w:val="5DCFA414655C45FEA61A0D27BC179C60"/>
    <w:rsid w:val="00E67C49"/>
  </w:style>
  <w:style w:type="paragraph" w:customStyle="1" w:styleId="EBCA7878D3D144798E06C5484A5B0BC5">
    <w:name w:val="EBCA7878D3D144798E06C5484A5B0BC5"/>
    <w:rsid w:val="00E67C49"/>
  </w:style>
  <w:style w:type="paragraph" w:customStyle="1" w:styleId="238B8117616E4012AFB8D87DA69ADFCF">
    <w:name w:val="238B8117616E4012AFB8D87DA69ADFCF"/>
    <w:rsid w:val="00E67C49"/>
  </w:style>
  <w:style w:type="paragraph" w:customStyle="1" w:styleId="37AA5A2FA5834899B8D422D5273D99B8">
    <w:name w:val="37AA5A2FA5834899B8D422D5273D99B8"/>
    <w:rsid w:val="00E67C49"/>
  </w:style>
  <w:style w:type="paragraph" w:customStyle="1" w:styleId="08806C14133F45DDA098CC41DF1F499C">
    <w:name w:val="08806C14133F45DDA098CC41DF1F499C"/>
    <w:rsid w:val="00E67C49"/>
  </w:style>
  <w:style w:type="paragraph" w:customStyle="1" w:styleId="5D7D1B1265A54423B307327E27F529EA">
    <w:name w:val="5D7D1B1265A54423B307327E27F529EA"/>
    <w:rsid w:val="00E67C49"/>
  </w:style>
  <w:style w:type="paragraph" w:customStyle="1" w:styleId="8BC0577EEC8F47509640341B5D0A8200">
    <w:name w:val="8BC0577EEC8F47509640341B5D0A8200"/>
    <w:rsid w:val="00E67C49"/>
  </w:style>
  <w:style w:type="character" w:styleId="PlaceholderText">
    <w:name w:val="Placeholder Text"/>
    <w:basedOn w:val="DefaultParagraphFont"/>
    <w:uiPriority w:val="99"/>
    <w:unhideWhenUsed/>
    <w:rsid w:val="00E67C49"/>
    <w:rPr>
      <w:color w:val="808080"/>
    </w:rPr>
  </w:style>
  <w:style w:type="paragraph" w:customStyle="1" w:styleId="8BC0577EEC8F47509640341B5D0A82001">
    <w:name w:val="8BC0577EEC8F47509640341B5D0A82001"/>
    <w:rsid w:val="00E67C49"/>
    <w:rPr>
      <w:rFonts w:eastAsiaTheme="minorHAnsi"/>
      <w:sz w:val="24"/>
      <w:szCs w:val="24"/>
      <w:lang w:eastAsia="ja-JP"/>
    </w:rPr>
  </w:style>
  <w:style w:type="paragraph" w:customStyle="1" w:styleId="37AA5A2FA5834899B8D422D5273D99B81">
    <w:name w:val="37AA5A2FA5834899B8D422D5273D99B81"/>
    <w:rsid w:val="00E67C49"/>
    <w:rPr>
      <w:rFonts w:eastAsiaTheme="minorHAnsi"/>
      <w:sz w:val="24"/>
      <w:szCs w:val="24"/>
      <w:lang w:eastAsia="ja-JP"/>
    </w:rPr>
  </w:style>
  <w:style w:type="paragraph" w:customStyle="1" w:styleId="EBCA7878D3D144798E06C5484A5B0BC51">
    <w:name w:val="EBCA7878D3D144798E06C5484A5B0BC51"/>
    <w:rsid w:val="00E67C49"/>
    <w:rPr>
      <w:rFonts w:eastAsiaTheme="minorHAnsi"/>
      <w:sz w:val="24"/>
      <w:szCs w:val="24"/>
      <w:lang w:eastAsia="ja-JP"/>
    </w:rPr>
  </w:style>
  <w:style w:type="paragraph" w:customStyle="1" w:styleId="5DCFA414655C45FEA61A0D27BC179C601">
    <w:name w:val="5DCFA414655C45FEA61A0D27BC179C601"/>
    <w:rsid w:val="00E67C49"/>
    <w:rPr>
      <w:rFonts w:eastAsiaTheme="minorHAnsi"/>
      <w:sz w:val="24"/>
      <w:szCs w:val="24"/>
      <w:lang w:eastAsia="ja-JP"/>
    </w:rPr>
  </w:style>
  <w:style w:type="paragraph" w:customStyle="1" w:styleId="238B8117616E4012AFB8D87DA69ADFCF1">
    <w:name w:val="238B8117616E4012AFB8D87DA69ADFCF1"/>
    <w:rsid w:val="00E67C49"/>
    <w:rPr>
      <w:rFonts w:eastAsiaTheme="minorHAnsi"/>
      <w:sz w:val="24"/>
      <w:szCs w:val="24"/>
      <w:lang w:eastAsia="ja-JP"/>
    </w:rPr>
  </w:style>
  <w:style w:type="paragraph" w:customStyle="1" w:styleId="77DBBC3732CC4280853D5A6B1AED1134">
    <w:name w:val="77DBBC3732CC4280853D5A6B1AED1134"/>
    <w:rsid w:val="00E67C49"/>
    <w:rPr>
      <w:rFonts w:eastAsiaTheme="minorHAnsi"/>
      <w:sz w:val="20"/>
      <w:szCs w:val="24"/>
      <w:lang w:eastAsia="ja-JP"/>
    </w:rPr>
  </w:style>
  <w:style w:type="paragraph" w:customStyle="1" w:styleId="564704D830FB425E80BAFC8FAD9CEA6A1">
    <w:name w:val="564704D830FB425E80BAFC8FAD9CEA6A1"/>
    <w:rsid w:val="00E67C49"/>
    <w:rPr>
      <w:rFonts w:eastAsiaTheme="minorHAnsi"/>
      <w:sz w:val="20"/>
      <w:szCs w:val="24"/>
      <w:lang w:eastAsia="ja-JP"/>
    </w:rPr>
  </w:style>
  <w:style w:type="paragraph" w:customStyle="1" w:styleId="E97C6E94244645739F4BE4B072411D39">
    <w:name w:val="E97C6E94244645739F4BE4B072411D39"/>
    <w:rsid w:val="00E67C49"/>
  </w:style>
  <w:style w:type="paragraph" w:customStyle="1" w:styleId="EBAF7806759B4366955458EF45D60029">
    <w:name w:val="EBAF7806759B4366955458EF45D60029"/>
    <w:rsid w:val="00E67C49"/>
  </w:style>
  <w:style w:type="paragraph" w:customStyle="1" w:styleId="D67A912E5E724F42BF687647D6E7B566">
    <w:name w:val="D67A912E5E724F42BF687647D6E7B566"/>
    <w:rsid w:val="00E67C49"/>
  </w:style>
  <w:style w:type="paragraph" w:customStyle="1" w:styleId="561F3E488C3941829E023C9A52C44EAD">
    <w:name w:val="561F3E488C3941829E023C9A52C44EAD"/>
    <w:rsid w:val="00E67C49"/>
  </w:style>
  <w:style w:type="paragraph" w:customStyle="1" w:styleId="9D62AFFD15C14914B19757C50EC72F15">
    <w:name w:val="9D62AFFD15C14914B19757C50EC72F15"/>
    <w:rsid w:val="00E67C49"/>
  </w:style>
  <w:style w:type="paragraph" w:customStyle="1" w:styleId="A8F173D95DC048B09DF2204FED9F287E">
    <w:name w:val="A8F173D95DC048B09DF2204FED9F287E"/>
    <w:rsid w:val="00E67C49"/>
  </w:style>
  <w:style w:type="paragraph" w:customStyle="1" w:styleId="FFB4C62C55C9437D96A167BBD8B79852">
    <w:name w:val="FFB4C62C55C9437D96A167BBD8B79852"/>
    <w:rsid w:val="00E67C49"/>
  </w:style>
  <w:style w:type="paragraph" w:customStyle="1" w:styleId="889229F994514EE4876FAD5571F47D04">
    <w:name w:val="889229F994514EE4876FAD5571F47D04"/>
    <w:rsid w:val="00E67C49"/>
  </w:style>
  <w:style w:type="paragraph" w:customStyle="1" w:styleId="F8FBFF47D0F54753A87DC39D015DCEF5">
    <w:name w:val="F8FBFF47D0F54753A87DC39D015DCEF5"/>
    <w:rsid w:val="00E67C49"/>
  </w:style>
  <w:style w:type="paragraph" w:customStyle="1" w:styleId="97DC9CD52ABC428D81348E44F64119E2">
    <w:name w:val="97DC9CD52ABC428D81348E44F64119E2"/>
    <w:rsid w:val="00E67C49"/>
  </w:style>
  <w:style w:type="paragraph" w:customStyle="1" w:styleId="8B6554111BAF431C99182C340FF394D7">
    <w:name w:val="8B6554111BAF431C99182C340FF394D7"/>
    <w:rsid w:val="00E67C49"/>
  </w:style>
  <w:style w:type="paragraph" w:customStyle="1" w:styleId="D44629D92C304AE3854334C08F35D99C">
    <w:name w:val="D44629D92C304AE3854334C08F35D99C"/>
    <w:rsid w:val="00E67C49"/>
  </w:style>
  <w:style w:type="paragraph" w:customStyle="1" w:styleId="1F9071BA4F4148DB8AFC45615F246BAD">
    <w:name w:val="1F9071BA4F4148DB8AFC45615F246BAD"/>
    <w:rsid w:val="00E67C49"/>
  </w:style>
  <w:style w:type="paragraph" w:customStyle="1" w:styleId="E0D931A707FB4473B7B33A2758A4C063">
    <w:name w:val="E0D931A707FB4473B7B33A2758A4C063"/>
    <w:rsid w:val="00E67C49"/>
  </w:style>
  <w:style w:type="paragraph" w:customStyle="1" w:styleId="0BD50259110B4AB8938B8CF7386BD47E">
    <w:name w:val="0BD50259110B4AB8938B8CF7386BD47E"/>
    <w:rsid w:val="00E67C49"/>
  </w:style>
  <w:style w:type="paragraph" w:customStyle="1" w:styleId="AF0AA8DDF3294874B6D92FBC44A2A7C3">
    <w:name w:val="AF0AA8DDF3294874B6D92FBC44A2A7C3"/>
    <w:rsid w:val="00E67C49"/>
  </w:style>
  <w:style w:type="paragraph" w:customStyle="1" w:styleId="A8F173D95DC048B09DF2204FED9F287E1">
    <w:name w:val="A8F173D95DC048B09DF2204FED9F287E1"/>
    <w:rsid w:val="00E67C49"/>
    <w:rPr>
      <w:rFonts w:eastAsiaTheme="minorHAnsi"/>
      <w:sz w:val="20"/>
      <w:szCs w:val="24"/>
      <w:lang w:eastAsia="ja-JP"/>
    </w:rPr>
  </w:style>
  <w:style w:type="paragraph" w:customStyle="1" w:styleId="E6EA677EFAD74A20BA102A17729B598A">
    <w:name w:val="E6EA677EFAD74A20BA102A17729B598A"/>
    <w:rsid w:val="00E67C49"/>
  </w:style>
  <w:style w:type="paragraph" w:customStyle="1" w:styleId="22EB7C72BAEA4252A66FC0AE340ECCCF">
    <w:name w:val="22EB7C72BAEA4252A66FC0AE340ECCCF"/>
    <w:rsid w:val="00E67C49"/>
  </w:style>
  <w:style w:type="paragraph" w:customStyle="1" w:styleId="D46F6852AEC34141BECCDEE441CA5140">
    <w:name w:val="D46F6852AEC34141BECCDEE441CA5140"/>
    <w:rsid w:val="00E67C49"/>
  </w:style>
  <w:style w:type="paragraph" w:customStyle="1" w:styleId="C064B3F3FDBE4AB8B4156EED7E5D4D89">
    <w:name w:val="C064B3F3FDBE4AB8B4156EED7E5D4D89"/>
    <w:rsid w:val="00E67C49"/>
  </w:style>
  <w:style w:type="paragraph" w:customStyle="1" w:styleId="74EE4F13D25B4FCFB32944C0C370C647">
    <w:name w:val="74EE4F13D25B4FCFB32944C0C370C647"/>
    <w:rsid w:val="00E67C49"/>
  </w:style>
  <w:style w:type="paragraph" w:customStyle="1" w:styleId="CD2DAC3606A14A4D9E9162B20A71B333">
    <w:name w:val="CD2DAC3606A14A4D9E9162B20A71B333"/>
    <w:rsid w:val="00E67C49"/>
  </w:style>
  <w:style w:type="paragraph" w:customStyle="1" w:styleId="F089126F3C9243B78996CFEB37C33F5A">
    <w:name w:val="F089126F3C9243B78996CFEB37C33F5A"/>
    <w:rsid w:val="00E67C49"/>
  </w:style>
  <w:style w:type="paragraph" w:customStyle="1" w:styleId="80C21E8EEA014B55B25B420CA0C4C627">
    <w:name w:val="80C21E8EEA014B55B25B420CA0C4C627"/>
    <w:rsid w:val="00E67C49"/>
  </w:style>
  <w:style w:type="paragraph" w:customStyle="1" w:styleId="677085E7A4D449278E0FA06E7BB02592">
    <w:name w:val="677085E7A4D449278E0FA06E7BB02592"/>
    <w:rsid w:val="00E67C49"/>
  </w:style>
  <w:style w:type="paragraph" w:customStyle="1" w:styleId="B2437FC98C964885B4CCC40EB3874BE7">
    <w:name w:val="B2437FC98C964885B4CCC40EB3874BE7"/>
    <w:rsid w:val="00E67C49"/>
  </w:style>
  <w:style w:type="paragraph" w:customStyle="1" w:styleId="B4022B9E51594789B63F6EC061E4A38D">
    <w:name w:val="B4022B9E51594789B63F6EC061E4A38D"/>
    <w:rsid w:val="00E67C49"/>
  </w:style>
  <w:style w:type="paragraph" w:customStyle="1" w:styleId="808F9F7CC3784259A0ED7F9A69F16D4E">
    <w:name w:val="808F9F7CC3784259A0ED7F9A69F16D4E"/>
    <w:rsid w:val="00E67C49"/>
  </w:style>
  <w:style w:type="paragraph" w:customStyle="1" w:styleId="7D80B0C5C1194747A00328119F22DA15">
    <w:name w:val="7D80B0C5C1194747A00328119F22DA15"/>
    <w:rsid w:val="00E67C49"/>
  </w:style>
  <w:style w:type="paragraph" w:customStyle="1" w:styleId="1B0BF6D36A7B46FDBD635D2BE0820675">
    <w:name w:val="1B0BF6D36A7B46FDBD635D2BE0820675"/>
    <w:rsid w:val="00E67C49"/>
  </w:style>
  <w:style w:type="paragraph" w:customStyle="1" w:styleId="7D8DFC8DD4E1449C858C8434D2B9D040">
    <w:name w:val="7D8DFC8DD4E1449C858C8434D2B9D040"/>
    <w:rsid w:val="00E67C49"/>
  </w:style>
  <w:style w:type="paragraph" w:customStyle="1" w:styleId="A4445B711F7D4705B5B882B3ED179E6E">
    <w:name w:val="A4445B711F7D4705B5B882B3ED179E6E"/>
    <w:rsid w:val="00E67C4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496FD03C-299C-4618-B887-689A3E3E77B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UrbanFax.dotx</Template>
  <TotalTime>16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2006-10-24T12:00:00Z</dcterms:created>
  <dcterms:modified xsi:type="dcterms:W3CDTF">2006-10-24T12:00:00Z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